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4A0" w:firstRow="1" w:lastRow="0" w:firstColumn="1" w:lastColumn="0" w:noHBand="0" w:noVBand="1"/>
      </w:tblPr>
      <w:tblGrid>
        <w:gridCol w:w="3652"/>
        <w:gridCol w:w="5670"/>
      </w:tblGrid>
      <w:tr w:rsidR="00734025" w14:paraId="76951B2E" w14:textId="77777777" w:rsidTr="00336341">
        <w:tc>
          <w:tcPr>
            <w:tcW w:w="3652" w:type="dxa"/>
          </w:tcPr>
          <w:p w14:paraId="2662AA7D" w14:textId="77777777" w:rsidR="00734025" w:rsidRPr="00734025" w:rsidRDefault="00734025" w:rsidP="00734025">
            <w:pPr>
              <w:rPr>
                <w:rFonts w:ascii="Times New Roman" w:hAnsi="Times New Roman"/>
                <w:b/>
                <w:sz w:val="26"/>
              </w:rPr>
            </w:pPr>
            <w:r w:rsidRPr="00734025">
              <w:rPr>
                <w:rFonts w:ascii="Times New Roman" w:hAnsi="Times New Roman"/>
                <w:b/>
                <w:sz w:val="26"/>
              </w:rPr>
              <w:t>ỦY BAN NHÂN DÂN</w:t>
            </w:r>
          </w:p>
          <w:p w14:paraId="32333229" w14:textId="6B3D5156" w:rsidR="00734025" w:rsidRPr="00734025" w:rsidRDefault="00734025" w:rsidP="00734025">
            <w:pPr>
              <w:rPr>
                <w:rFonts w:ascii="Times New Roman" w:hAnsi="Times New Roman"/>
                <w:b/>
                <w:sz w:val="26"/>
              </w:rPr>
            </w:pPr>
            <w:r>
              <w:rPr>
                <w:rFonts w:ascii="Times New Roman" w:hAnsi="Times New Roman"/>
                <w:b/>
                <w:sz w:val="26"/>
              </w:rPr>
              <w:t xml:space="preserve">   </w:t>
            </w:r>
            <w:r w:rsidRPr="00734025">
              <w:rPr>
                <w:rFonts w:ascii="Times New Roman" w:hAnsi="Times New Roman"/>
                <w:b/>
                <w:sz w:val="26"/>
              </w:rPr>
              <w:t xml:space="preserve">XÃ HƯƠNG SƠN </w:t>
            </w:r>
          </w:p>
          <w:p w14:paraId="711823EF" w14:textId="659E5F6C" w:rsidR="00734025" w:rsidRPr="00734025" w:rsidRDefault="00734025" w:rsidP="00734025">
            <w:pPr>
              <w:rPr>
                <w:rFonts w:ascii="Times New Roman" w:hAnsi="Times New Roman"/>
                <w:b/>
                <w:sz w:val="26"/>
              </w:rPr>
            </w:pPr>
            <w:r w:rsidRPr="00734025">
              <w:rPr>
                <w:rFonts w:ascii="Times New Roman" w:hAnsi="Times New Roman"/>
                <w:b/>
                <w:noProof/>
                <w:sz w:val="26"/>
              </w:rPr>
              <mc:AlternateContent>
                <mc:Choice Requires="wps">
                  <w:drawing>
                    <wp:anchor distT="0" distB="0" distL="114300" distR="114300" simplePos="0" relativeHeight="251657216" behindDoc="0" locked="0" layoutInCell="1" allowOverlap="1" wp14:anchorId="70BCFAA6" wp14:editId="4648F928">
                      <wp:simplePos x="0" y="0"/>
                      <wp:positionH relativeFrom="column">
                        <wp:posOffset>408305</wp:posOffset>
                      </wp:positionH>
                      <wp:positionV relativeFrom="paragraph">
                        <wp:posOffset>29210</wp:posOffset>
                      </wp:positionV>
                      <wp:extent cx="725170" cy="0"/>
                      <wp:effectExtent l="0" t="0" r="0" b="0"/>
                      <wp:wrapNone/>
                      <wp:docPr id="188536465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17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CDCC0"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5pt,2.3pt" to="89.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" strokeweight=".5pt"/>
                  </w:pict>
                </mc:Fallback>
              </mc:AlternateContent>
            </w:r>
          </w:p>
          <w:p w14:paraId="37693D8E" w14:textId="083A8DEF" w:rsidR="00734025" w:rsidRPr="00734025" w:rsidRDefault="00734025" w:rsidP="00734025">
            <w:pPr>
              <w:spacing w:before="120"/>
              <w:rPr>
                <w:rFonts w:ascii="Times New Roman" w:hAnsi="Times New Roman"/>
                <w:bCs/>
                <w:sz w:val="26"/>
              </w:rPr>
            </w:pPr>
            <w:r w:rsidRPr="00734025">
              <w:rPr>
                <w:rFonts w:ascii="Times New Roman" w:hAnsi="Times New Roman"/>
                <w:bCs/>
                <w:sz w:val="26"/>
              </w:rPr>
              <w:t>Số:          /UBND-VHXH</w:t>
            </w:r>
          </w:p>
          <w:p w14:paraId="46278E3F" w14:textId="3D3E52D7" w:rsidR="00734025" w:rsidRPr="00734025" w:rsidRDefault="00734025" w:rsidP="00734025">
            <w:pPr>
              <w:spacing w:before="120"/>
              <w:ind w:right="743"/>
              <w:jc w:val="center"/>
              <w:rPr>
                <w:rFonts w:ascii="Times New Roman" w:hAnsi="Times New Roman"/>
                <w:b/>
                <w:sz w:val="26"/>
              </w:rPr>
            </w:pPr>
            <w:r>
              <w:rPr>
                <w:rFonts w:asciiTheme="majorHAnsi" w:hAnsiTheme="majorHAnsi" w:cstheme="majorHAnsi"/>
                <w:sz w:val="24"/>
                <w:szCs w:val="24"/>
              </w:rPr>
              <w:t xml:space="preserve">V/v </w:t>
            </w:r>
            <w:r>
              <w:rPr>
                <w:rFonts w:ascii="TimesNewRomanPSMT" w:hAnsi="TimesNewRomanPSMT"/>
                <w:color w:val="000000"/>
                <w:sz w:val="24"/>
                <w:szCs w:val="24"/>
              </w:rPr>
              <w:t>góp ý dự thảo Nghị quyết Quy định xét tặng Kỷ niệm chương “Vì sự phát triển tỉnh Hà Tĩnh”</w:t>
            </w:r>
          </w:p>
        </w:tc>
        <w:tc>
          <w:tcPr>
            <w:tcW w:w="5670" w:type="dxa"/>
          </w:tcPr>
          <w:p w14:paraId="7688DBA1" w14:textId="77777777" w:rsidR="00734025" w:rsidRPr="00734025" w:rsidRDefault="00734025" w:rsidP="00734025">
            <w:pPr>
              <w:rPr>
                <w:rFonts w:ascii="Times New Roman" w:hAnsi="Times New Roman"/>
                <w:b/>
                <w:sz w:val="26"/>
              </w:rPr>
            </w:pPr>
            <w:r w:rsidRPr="00734025">
              <w:rPr>
                <w:rFonts w:ascii="Times New Roman" w:hAnsi="Times New Roman"/>
                <w:b/>
                <w:sz w:val="26"/>
              </w:rPr>
              <w:t>CỘNG HÒA XÃ HỘI CHỦ NGHĨA VIỆT NAM</w:t>
            </w:r>
          </w:p>
          <w:p w14:paraId="7B5E9A08" w14:textId="77777777" w:rsidR="00734025" w:rsidRPr="00734025" w:rsidRDefault="00734025" w:rsidP="00734025">
            <w:pPr>
              <w:jc w:val="center"/>
              <w:rPr>
                <w:rFonts w:ascii="Times New Roman" w:hAnsi="Times New Roman"/>
                <w:b/>
              </w:rPr>
            </w:pPr>
            <w:r w:rsidRPr="00734025">
              <w:rPr>
                <w:rFonts w:ascii="Times New Roman" w:hAnsi="Times New Roman"/>
                <w:b/>
              </w:rPr>
              <w:t>Độc lập - Tự do - Hạnh phúc</w:t>
            </w:r>
          </w:p>
          <w:p w14:paraId="7748307F" w14:textId="2B97D564" w:rsidR="00734025" w:rsidRPr="00734025" w:rsidRDefault="00734025" w:rsidP="00734025">
            <w:pPr>
              <w:jc w:val="center"/>
              <w:rPr>
                <w:rFonts w:ascii="Times New Roman" w:hAnsi="Times New Roman"/>
                <w:b/>
                <w:sz w:val="26"/>
              </w:rPr>
            </w:pPr>
            <w:r w:rsidRPr="00734025">
              <w:rPr>
                <w:rFonts w:ascii="Times New Roman" w:hAnsi="Times New Roman"/>
                <w:b/>
                <w:noProof/>
                <w:sz w:val="26"/>
              </w:rPr>
              <mc:AlternateContent>
                <mc:Choice Requires="wps">
                  <w:drawing>
                    <wp:anchor distT="0" distB="0" distL="114300" distR="114300" simplePos="0" relativeHeight="251660288" behindDoc="0" locked="0" layoutInCell="1" allowOverlap="1" wp14:anchorId="1CE8B489" wp14:editId="59D7E9CB">
                      <wp:simplePos x="0" y="0"/>
                      <wp:positionH relativeFrom="column">
                        <wp:posOffset>694055</wp:posOffset>
                      </wp:positionH>
                      <wp:positionV relativeFrom="paragraph">
                        <wp:posOffset>27940</wp:posOffset>
                      </wp:positionV>
                      <wp:extent cx="2126615" cy="0"/>
                      <wp:effectExtent l="0" t="0" r="0" b="0"/>
                      <wp:wrapNone/>
                      <wp:docPr id="198568198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66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913ED"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5pt,2.2pt" to="222.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" strokeweight=".5pt"/>
                  </w:pict>
                </mc:Fallback>
              </mc:AlternateContent>
            </w:r>
          </w:p>
          <w:p w14:paraId="27796143" w14:textId="37A9F0C1" w:rsidR="00734025" w:rsidRPr="00734025" w:rsidRDefault="00D075E3" w:rsidP="00336341">
            <w:pPr>
              <w:jc w:val="center"/>
              <w:rPr>
                <w:rFonts w:ascii="Times New Roman" w:hAnsi="Times New Roman"/>
                <w:bCs/>
                <w:i/>
                <w:iCs/>
              </w:rPr>
            </w:pPr>
            <w:r>
              <w:rPr>
                <w:rFonts w:ascii="Times New Roman" w:hAnsi="Times New Roman"/>
                <w:bCs/>
                <w:i/>
                <w:iCs/>
              </w:rPr>
              <w:t>Hương</w:t>
            </w:r>
            <w:bookmarkStart w:id="0" w:name="_GoBack"/>
            <w:bookmarkEnd w:id="0"/>
            <w:r>
              <w:rPr>
                <w:rFonts w:ascii="Times New Roman" w:hAnsi="Times New Roman"/>
                <w:bCs/>
                <w:i/>
                <w:iCs/>
              </w:rPr>
              <w:t xml:space="preserve"> Sơn, ngày       tháng 10</w:t>
            </w:r>
            <w:r w:rsidR="00734025" w:rsidRPr="00734025">
              <w:rPr>
                <w:rFonts w:ascii="Times New Roman" w:hAnsi="Times New Roman"/>
                <w:bCs/>
                <w:i/>
                <w:iCs/>
              </w:rPr>
              <w:t xml:space="preserve"> năm 2026</w:t>
            </w:r>
          </w:p>
        </w:tc>
      </w:tr>
    </w:tbl>
    <w:p w14:paraId="765CC3BA" w14:textId="77777777" w:rsidR="00476D75" w:rsidRDefault="00476D75">
      <w:pPr>
        <w:tabs>
          <w:tab w:val="left" w:pos="1985"/>
        </w:tabs>
        <w:ind w:firstLine="567"/>
        <w:jc w:val="center"/>
        <w:rPr>
          <w:rFonts w:ascii="Times New Roman" w:hAnsi="Times New Roman"/>
          <w:bCs/>
          <w:lang w:val="pt-BR"/>
        </w:rPr>
      </w:pPr>
    </w:p>
    <w:p w14:paraId="721D5959" w14:textId="67ABBA32" w:rsidR="00476D75" w:rsidRDefault="009B7EE0">
      <w:pPr>
        <w:tabs>
          <w:tab w:val="left" w:pos="1985"/>
        </w:tabs>
        <w:jc w:val="center"/>
        <w:rPr>
          <w:rFonts w:ascii="Times New Roman" w:hAnsi="Times New Roman"/>
          <w:bCs/>
          <w:lang w:val="pt-BR"/>
        </w:rPr>
      </w:pPr>
      <w:r>
        <w:rPr>
          <w:rFonts w:ascii="Times New Roman" w:hAnsi="Times New Roman"/>
          <w:bCs/>
          <w:lang w:val="pt-BR"/>
        </w:rPr>
        <w:t>Kính gửi: Sở Nội vụ</w:t>
      </w:r>
      <w:r w:rsidR="006E2293">
        <w:rPr>
          <w:rFonts w:ascii="Times New Roman" w:hAnsi="Times New Roman"/>
          <w:bCs/>
          <w:lang w:val="pt-BR"/>
        </w:rPr>
        <w:t xml:space="preserve"> Hà Tĩnh</w:t>
      </w:r>
    </w:p>
    <w:p w14:paraId="6AF98E3C" w14:textId="77777777" w:rsidR="00476D75" w:rsidRDefault="00476D75">
      <w:pPr>
        <w:tabs>
          <w:tab w:val="left" w:pos="1985"/>
        </w:tabs>
        <w:ind w:firstLine="567"/>
        <w:jc w:val="center"/>
        <w:rPr>
          <w:rFonts w:ascii="Times New Roman" w:hAnsi="Times New Roman"/>
          <w:bCs/>
          <w:lang w:val="pt-BR"/>
        </w:rPr>
      </w:pPr>
    </w:p>
    <w:p w14:paraId="02D28B03" w14:textId="77777777" w:rsidR="00476D75" w:rsidRDefault="009B7EE0">
      <w:pPr>
        <w:jc w:val="both"/>
        <w:rPr>
          <w:rFonts w:ascii="Times New Roman" w:hAnsi="Times New Roman"/>
          <w:sz w:val="13"/>
          <w:szCs w:val="13"/>
          <w:lang w:val="pt-BR"/>
        </w:rPr>
      </w:pPr>
      <w:r>
        <w:rPr>
          <w:rFonts w:ascii="Times New Roman" w:hAnsi="Times New Roman"/>
          <w:sz w:val="26"/>
          <w:szCs w:val="26"/>
          <w:lang w:val="pt-BR"/>
        </w:rPr>
        <w:t xml:space="preserve">                  </w:t>
      </w:r>
    </w:p>
    <w:p w14:paraId="7889F934" w14:textId="77777777" w:rsidR="008819B8" w:rsidRPr="008819B8" w:rsidRDefault="009B7EE0" w:rsidP="008819B8">
      <w:pPr>
        <w:pStyle w:val="NormalWeb"/>
        <w:spacing w:before="0" w:beforeAutospacing="0" w:after="0" w:afterAutospacing="0" w:line="360" w:lineRule="exact"/>
        <w:jc w:val="both"/>
        <w:rPr>
          <w:rFonts w:asciiTheme="majorHAnsi" w:hAnsiTheme="majorHAnsi" w:cstheme="majorHAnsi"/>
          <w:sz w:val="28"/>
          <w:szCs w:val="28"/>
        </w:rPr>
      </w:pPr>
      <w:r>
        <w:rPr>
          <w:rFonts w:asciiTheme="majorHAnsi" w:hAnsiTheme="majorHAnsi" w:cstheme="majorHAnsi"/>
          <w:lang w:val="pt-BR"/>
        </w:rPr>
        <w:t xml:space="preserve">    </w:t>
      </w:r>
      <w:r>
        <w:rPr>
          <w:rFonts w:asciiTheme="majorHAnsi" w:hAnsiTheme="majorHAnsi" w:cstheme="majorHAnsi"/>
          <w:lang w:val="pt-BR"/>
        </w:rPr>
        <w:tab/>
      </w:r>
      <w:r w:rsidR="008819B8" w:rsidRPr="008819B8">
        <w:rPr>
          <w:rFonts w:asciiTheme="majorHAnsi" w:hAnsiTheme="majorHAnsi" w:cstheme="majorHAnsi"/>
          <w:sz w:val="28"/>
          <w:szCs w:val="28"/>
        </w:rPr>
        <w:t>Thực hiện Văn bản số 6035/SNV-TĐKT ngày 25/9/2026 của Sở Nội vụ tỉnh Hà Tĩnh về việc lấy ý kiến góp ý dự thảo Nghị quyết quy định xét tặng Kỷ niệm chương “Vì sự phát triển tỉnh Hà Tĩnh”, sau khi rà soát, tổng hợp ý kiến của các phòng chuyên môn, Ủy ban nhân dân xã Hương Sơn cơ bản thống nhất với nội dung dự thảo và có ý kiến góp ý như sau:</w:t>
      </w:r>
    </w:p>
    <w:p w14:paraId="602A2903" w14:textId="77777777" w:rsidR="008819B8" w:rsidRPr="008819B8" w:rsidRDefault="008819B8" w:rsidP="008819B8">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Style w:val="Strong"/>
          <w:rFonts w:asciiTheme="majorHAnsi" w:hAnsiTheme="majorHAnsi" w:cstheme="majorHAnsi"/>
          <w:sz w:val="28"/>
          <w:szCs w:val="28"/>
        </w:rPr>
        <w:t>1. Về cách tính thời gian giữ chức vụ đối với cán bộ cấp xã</w:t>
      </w:r>
    </w:p>
    <w:p w14:paraId="4C74524C" w14:textId="77777777" w:rsidR="008819B8" w:rsidRPr="008819B8" w:rsidRDefault="008819B8" w:rsidP="008819B8">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Fonts w:asciiTheme="majorHAnsi" w:hAnsiTheme="majorHAnsi" w:cstheme="majorHAnsi"/>
          <w:sz w:val="28"/>
          <w:szCs w:val="28"/>
        </w:rPr>
        <w:t>Tại khoản 2 Điều 4 của dự thảo, các chức danh cấp xã được quy định gắn với mốc thời gian “sau ngày 30 tháng 6 năm 2025”. Đề nghị cơ quan soạn thảo làm rõ việc cộng nối thời gian giữ chức vụ tương ứng hoặc tương đương trước và sau khi thực hiện sắp xếp tổ chức bộ máy, sắp xếp đơn vị hành chính để làm căn cứ xét tặng Kỷ niệm chương; đồng thời quy định hoặc hướng dẫn cụ thể cách xác định chức vụ tương đương.</w:t>
      </w:r>
    </w:p>
    <w:p w14:paraId="25861144" w14:textId="77777777" w:rsidR="008819B8" w:rsidRPr="008819B8" w:rsidRDefault="008819B8" w:rsidP="008819B8">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Fonts w:asciiTheme="majorHAnsi" w:hAnsiTheme="majorHAnsi" w:cstheme="majorHAnsi"/>
          <w:sz w:val="28"/>
          <w:szCs w:val="28"/>
        </w:rPr>
        <w:t>Việc làm rõ nội dung này nhằm ghi nhận đầy đủ quá trình cống hiến của cán bộ, bảo đảm công bằng, thống nhất trong xét tặng và thuận lợi cho việc rà soát, lập hồ sơ tại cơ sở.</w:t>
      </w:r>
    </w:p>
    <w:p w14:paraId="23512782" w14:textId="77777777" w:rsidR="008819B8" w:rsidRPr="008819B8" w:rsidRDefault="008819B8" w:rsidP="00DB0C8A">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Style w:val="Strong"/>
          <w:rFonts w:asciiTheme="majorHAnsi" w:hAnsiTheme="majorHAnsi" w:cstheme="majorHAnsi"/>
          <w:sz w:val="28"/>
          <w:szCs w:val="28"/>
        </w:rPr>
        <w:t>2. Đối với các nội dung khác</w:t>
      </w:r>
    </w:p>
    <w:p w14:paraId="7B657CD7" w14:textId="77777777" w:rsidR="008819B8" w:rsidRPr="008819B8" w:rsidRDefault="008819B8" w:rsidP="00DB0C8A">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Fonts w:asciiTheme="majorHAnsi" w:hAnsiTheme="majorHAnsi" w:cstheme="majorHAnsi"/>
          <w:sz w:val="28"/>
          <w:szCs w:val="28"/>
        </w:rPr>
        <w:t>Ủy ban nhân dân xã Hương Sơn thống nhất với dự thảo.</w:t>
      </w:r>
    </w:p>
    <w:p w14:paraId="7F734368" w14:textId="77777777" w:rsidR="008819B8" w:rsidRPr="008819B8" w:rsidRDefault="008819B8" w:rsidP="00DB0C8A">
      <w:pPr>
        <w:pStyle w:val="NormalWeb"/>
        <w:spacing w:before="0" w:beforeAutospacing="0" w:after="0" w:afterAutospacing="0" w:line="360" w:lineRule="exact"/>
        <w:ind w:firstLine="720"/>
        <w:jc w:val="both"/>
        <w:rPr>
          <w:rFonts w:asciiTheme="majorHAnsi" w:hAnsiTheme="majorHAnsi" w:cstheme="majorHAnsi"/>
          <w:sz w:val="28"/>
          <w:szCs w:val="28"/>
        </w:rPr>
      </w:pPr>
      <w:r w:rsidRPr="008819B8">
        <w:rPr>
          <w:rFonts w:asciiTheme="majorHAnsi" w:hAnsiTheme="majorHAnsi" w:cstheme="majorHAnsi"/>
          <w:sz w:val="28"/>
          <w:szCs w:val="28"/>
        </w:rPr>
        <w:t>Ủy ban nhân dân xã Hương Sơn kính gửi Sở Nội vụ tỉnh Hà Tĩnh xem xét, tổng hợp./.</w:t>
      </w:r>
    </w:p>
    <w:p w14:paraId="79D3DADD" w14:textId="32D6E132" w:rsidR="00476D75" w:rsidRDefault="00476D75" w:rsidP="008819B8">
      <w:pPr>
        <w:spacing w:after="120"/>
        <w:jc w:val="both"/>
        <w:rPr>
          <w:rFonts w:asciiTheme="majorHAnsi" w:hAnsiTheme="majorHAnsi"/>
          <w:sz w:val="2"/>
          <w:szCs w:val="2"/>
          <w:lang w:val="nl-NL"/>
        </w:rPr>
      </w:pPr>
    </w:p>
    <w:p w14:paraId="4F804912" w14:textId="77777777" w:rsidR="00476D75" w:rsidRDefault="00476D75">
      <w:pPr>
        <w:shd w:val="clear" w:color="auto" w:fill="FFFFFF"/>
        <w:spacing w:before="80"/>
        <w:ind w:firstLine="567"/>
        <w:jc w:val="both"/>
        <w:rPr>
          <w:rFonts w:ascii="Times New Roman" w:hAnsi="Times New Roman"/>
          <w:sz w:val="2"/>
          <w:lang w:val="nl-NL"/>
        </w:rPr>
      </w:pPr>
    </w:p>
    <w:tbl>
      <w:tblPr>
        <w:tblW w:w="8469" w:type="dxa"/>
        <w:tblInd w:w="108" w:type="dxa"/>
        <w:tblLayout w:type="fixed"/>
        <w:tblLook w:val="04A0" w:firstRow="1" w:lastRow="0" w:firstColumn="1" w:lastColumn="0" w:noHBand="0" w:noVBand="1"/>
      </w:tblPr>
      <w:tblGrid>
        <w:gridCol w:w="4712"/>
        <w:gridCol w:w="3757"/>
      </w:tblGrid>
      <w:tr w:rsidR="00476D75" w14:paraId="00D01D2D" w14:textId="77777777">
        <w:trPr>
          <w:trHeight w:val="2320"/>
        </w:trPr>
        <w:tc>
          <w:tcPr>
            <w:tcW w:w="4712" w:type="dxa"/>
          </w:tcPr>
          <w:p w14:paraId="078009E4" w14:textId="77777777" w:rsidR="00476D75" w:rsidRDefault="009B7EE0">
            <w:pPr>
              <w:rPr>
                <w:rFonts w:ascii="Times New Roman" w:hAnsi="Times New Roman"/>
                <w:b/>
                <w:i/>
                <w:sz w:val="24"/>
                <w:szCs w:val="24"/>
                <w:lang w:val="nb-NO"/>
              </w:rPr>
            </w:pPr>
            <w:r>
              <w:rPr>
                <w:rFonts w:ascii="Times New Roman" w:hAnsi="Times New Roman"/>
                <w:b/>
                <w:i/>
                <w:sz w:val="24"/>
                <w:szCs w:val="24"/>
                <w:lang w:val="nb-NO"/>
              </w:rPr>
              <w:t>Nơi nhận:</w:t>
            </w:r>
          </w:p>
          <w:p w14:paraId="560814D7" w14:textId="77777777" w:rsidR="00476D75" w:rsidRDefault="009B7EE0">
            <w:pPr>
              <w:rPr>
                <w:rFonts w:ascii="Times New Roman" w:hAnsi="Times New Roman"/>
                <w:sz w:val="22"/>
                <w:szCs w:val="22"/>
                <w:lang w:val="nb-NO"/>
              </w:rPr>
            </w:pPr>
            <w:r>
              <w:rPr>
                <w:rFonts w:ascii="Times New Roman" w:hAnsi="Times New Roman"/>
                <w:sz w:val="22"/>
                <w:szCs w:val="22"/>
                <w:lang w:val="nb-NO"/>
              </w:rPr>
              <w:t>- Như trên;</w:t>
            </w:r>
          </w:p>
          <w:p w14:paraId="0F1471F9" w14:textId="77777777" w:rsidR="00476D75" w:rsidRDefault="009B7EE0">
            <w:pPr>
              <w:rPr>
                <w:rFonts w:ascii="Times New Roman" w:hAnsi="Times New Roman"/>
                <w:sz w:val="22"/>
                <w:szCs w:val="22"/>
                <w:lang w:val="nb-NO"/>
              </w:rPr>
            </w:pPr>
            <w:r>
              <w:rPr>
                <w:rFonts w:ascii="Times New Roman" w:hAnsi="Times New Roman"/>
                <w:sz w:val="22"/>
                <w:szCs w:val="22"/>
                <w:lang w:val="nb-NO"/>
              </w:rPr>
              <w:t>- Chủ tịch, các PCT UBND xã;</w:t>
            </w:r>
          </w:p>
          <w:p w14:paraId="1E650638" w14:textId="77777777" w:rsidR="00476D75" w:rsidRDefault="009B7EE0">
            <w:pPr>
              <w:rPr>
                <w:rFonts w:ascii="Times New Roman" w:hAnsi="Times New Roman"/>
                <w:b/>
                <w:i/>
                <w:sz w:val="24"/>
                <w:szCs w:val="24"/>
                <w:lang w:val="nb-NO"/>
              </w:rPr>
            </w:pPr>
            <w:r>
              <w:rPr>
                <w:rFonts w:ascii="Times New Roman" w:hAnsi="Times New Roman"/>
                <w:sz w:val="22"/>
                <w:szCs w:val="22"/>
                <w:lang w:val="nb-NO"/>
              </w:rPr>
              <w:t>- Lưu: VT, VHXH.</w:t>
            </w:r>
          </w:p>
        </w:tc>
        <w:tc>
          <w:tcPr>
            <w:tcW w:w="3757" w:type="dxa"/>
          </w:tcPr>
          <w:p w14:paraId="24AC64FE" w14:textId="77777777" w:rsidR="00476D75" w:rsidRDefault="009B7EE0">
            <w:pPr>
              <w:jc w:val="center"/>
              <w:rPr>
                <w:rFonts w:ascii="Times New Roman" w:hAnsi="Times New Roman"/>
                <w:b/>
                <w:sz w:val="26"/>
                <w:szCs w:val="26"/>
                <w:lang w:val="nb-NO"/>
              </w:rPr>
            </w:pPr>
            <w:r>
              <w:rPr>
                <w:rFonts w:ascii="Times New Roman" w:hAnsi="Times New Roman"/>
                <w:b/>
                <w:sz w:val="26"/>
                <w:szCs w:val="26"/>
                <w:lang w:val="nb-NO"/>
              </w:rPr>
              <w:t>TM. ỦY BAN NHÂN DÂN</w:t>
            </w:r>
          </w:p>
          <w:p w14:paraId="04AB252A" w14:textId="57C59704" w:rsidR="00476D75" w:rsidRDefault="006E2293">
            <w:pPr>
              <w:jc w:val="center"/>
              <w:rPr>
                <w:rFonts w:ascii="Times New Roman" w:hAnsi="Times New Roman"/>
                <w:b/>
                <w:sz w:val="26"/>
                <w:szCs w:val="26"/>
                <w:lang w:val="nb-NO"/>
              </w:rPr>
            </w:pPr>
            <w:r>
              <w:rPr>
                <w:rFonts w:ascii="Times New Roman" w:hAnsi="Times New Roman"/>
                <w:b/>
                <w:sz w:val="26"/>
                <w:szCs w:val="26"/>
                <w:lang w:val="nb-NO"/>
              </w:rPr>
              <w:t>KT. CHỦ TỊCH</w:t>
            </w:r>
          </w:p>
          <w:p w14:paraId="659C5786" w14:textId="271AAC2F" w:rsidR="006E2293" w:rsidRDefault="006E2293">
            <w:pPr>
              <w:jc w:val="center"/>
              <w:rPr>
                <w:rFonts w:ascii="Times New Roman" w:hAnsi="Times New Roman"/>
                <w:b/>
                <w:sz w:val="26"/>
                <w:szCs w:val="26"/>
                <w:lang w:val="nb-NO"/>
              </w:rPr>
            </w:pPr>
            <w:r>
              <w:rPr>
                <w:rFonts w:ascii="Times New Roman" w:hAnsi="Times New Roman"/>
                <w:b/>
                <w:sz w:val="26"/>
                <w:szCs w:val="26"/>
                <w:lang w:val="nb-NO"/>
              </w:rPr>
              <w:t>PHÓ CHỦ TỊCH</w:t>
            </w:r>
          </w:p>
          <w:p w14:paraId="34BD7B46" w14:textId="77777777" w:rsidR="00476D75" w:rsidRDefault="009B7EE0">
            <w:pPr>
              <w:jc w:val="center"/>
              <w:rPr>
                <w:rFonts w:ascii="Times New Roman" w:hAnsi="Times New Roman"/>
                <w:b/>
                <w:lang w:val="nb-NO"/>
              </w:rPr>
            </w:pPr>
            <w:r>
              <w:rPr>
                <w:rFonts w:ascii="Times New Roman" w:hAnsi="Times New Roman"/>
                <w:b/>
                <w:lang w:val="nb-NO"/>
              </w:rPr>
              <w:t xml:space="preserve">          </w:t>
            </w:r>
          </w:p>
          <w:p w14:paraId="642EFD0D" w14:textId="77777777" w:rsidR="00476D75" w:rsidRDefault="00476D75">
            <w:pPr>
              <w:rPr>
                <w:rFonts w:ascii="Times New Roman" w:hAnsi="Times New Roman"/>
                <w:sz w:val="16"/>
                <w:szCs w:val="16"/>
                <w:lang w:val="nb-NO"/>
              </w:rPr>
            </w:pPr>
          </w:p>
          <w:p w14:paraId="79AEC6A4" w14:textId="77777777" w:rsidR="00476D75" w:rsidRDefault="00476D75">
            <w:pPr>
              <w:rPr>
                <w:rFonts w:ascii="Times New Roman" w:hAnsi="Times New Roman"/>
                <w:b/>
                <w:sz w:val="13"/>
                <w:szCs w:val="13"/>
                <w:lang w:val="nb-NO"/>
              </w:rPr>
            </w:pPr>
          </w:p>
          <w:p w14:paraId="41078980" w14:textId="3107A281" w:rsidR="00476D75" w:rsidRDefault="00476D75">
            <w:pPr>
              <w:rPr>
                <w:rFonts w:ascii="Times New Roman" w:hAnsi="Times New Roman"/>
                <w:b/>
                <w:lang w:val="nb-NO"/>
              </w:rPr>
            </w:pPr>
          </w:p>
          <w:p w14:paraId="0CF1E9FB" w14:textId="77777777" w:rsidR="00336341" w:rsidRDefault="00336341">
            <w:pPr>
              <w:rPr>
                <w:rFonts w:ascii="Times New Roman" w:hAnsi="Times New Roman"/>
                <w:b/>
                <w:lang w:val="nb-NO"/>
              </w:rPr>
            </w:pPr>
          </w:p>
          <w:p w14:paraId="19C235A3" w14:textId="77777777" w:rsidR="006E2293" w:rsidRDefault="006E2293">
            <w:pPr>
              <w:rPr>
                <w:rFonts w:ascii="Times New Roman" w:hAnsi="Times New Roman"/>
                <w:b/>
                <w:lang w:val="nb-NO"/>
              </w:rPr>
            </w:pPr>
          </w:p>
          <w:p w14:paraId="0A1C7563" w14:textId="1DF7D3E0" w:rsidR="00476D75" w:rsidRDefault="006E2293">
            <w:pPr>
              <w:jc w:val="center"/>
              <w:rPr>
                <w:rFonts w:ascii="Times New Roman" w:hAnsi="Times New Roman"/>
                <w:b/>
                <w:lang w:val="nb-NO"/>
              </w:rPr>
            </w:pPr>
            <w:r>
              <w:rPr>
                <w:rFonts w:ascii="Times New Roman" w:hAnsi="Times New Roman"/>
                <w:b/>
                <w:lang w:val="nb-NO"/>
              </w:rPr>
              <w:t>Nguyễn Tiến Thích</w:t>
            </w:r>
          </w:p>
        </w:tc>
      </w:tr>
    </w:tbl>
    <w:p w14:paraId="4AFC0264" w14:textId="77777777" w:rsidR="00476D75" w:rsidRDefault="00476D75">
      <w:pPr>
        <w:shd w:val="clear" w:color="auto" w:fill="FFFFFF"/>
        <w:spacing w:before="80"/>
        <w:jc w:val="both"/>
        <w:rPr>
          <w:rFonts w:ascii="Times New Roman" w:hAnsi="Times New Roman"/>
          <w:sz w:val="22"/>
          <w:szCs w:val="22"/>
          <w:lang w:val="nb-NO"/>
        </w:rPr>
      </w:pPr>
    </w:p>
    <w:sectPr w:rsidR="00476D75" w:rsidSect="006E2293">
      <w:headerReference w:type="default" r:id="rId9"/>
      <w:footerReference w:type="even" r:id="rId10"/>
      <w:footerReference w:type="default" r:id="rId11"/>
      <w:pgSz w:w="11907" w:h="16840"/>
      <w:pgMar w:top="1134" w:right="1077" w:bottom="1134"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8474A" w14:textId="77777777" w:rsidR="006C6042" w:rsidRDefault="006C6042">
      <w:r>
        <w:separator/>
      </w:r>
    </w:p>
  </w:endnote>
  <w:endnote w:type="continuationSeparator" w:id="0">
    <w:p w14:paraId="333C537D" w14:textId="77777777" w:rsidR="006C6042" w:rsidRDefault="006C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79CA" w14:textId="77777777" w:rsidR="00476D75" w:rsidRDefault="009B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7A0371" w14:textId="77777777" w:rsidR="00476D75" w:rsidRDefault="00476D7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0323"/>
    </w:sdtPr>
    <w:sdtEndPr/>
    <w:sdtContent>
      <w:p w14:paraId="3D86DB1F" w14:textId="496C099C" w:rsidR="00476D75" w:rsidRDefault="009B7EE0">
        <w:pPr>
          <w:pStyle w:val="Footer"/>
          <w:jc w:val="right"/>
        </w:pPr>
        <w:r>
          <w:fldChar w:fldCharType="begin"/>
        </w:r>
        <w:r>
          <w:instrText xml:space="preserve"> PAGE   \* MERGEFORMAT </w:instrText>
        </w:r>
        <w:r>
          <w:fldChar w:fldCharType="separate"/>
        </w:r>
        <w:r w:rsidR="008819B8">
          <w:rPr>
            <w:noProof/>
          </w:rPr>
          <w:t>2</w:t>
        </w:r>
        <w:r>
          <w:fldChar w:fldCharType="end"/>
        </w:r>
      </w:p>
    </w:sdtContent>
  </w:sdt>
  <w:p w14:paraId="7990FB4A" w14:textId="77777777" w:rsidR="00476D75" w:rsidRDefault="00476D75">
    <w:pPr>
      <w:pStyle w:val="Footer"/>
      <w:jc w:val="right"/>
      <w:rPr>
        <w:color w:val="FFFFFF" w:themeColor="background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8C658" w14:textId="77777777" w:rsidR="006C6042" w:rsidRDefault="006C6042">
      <w:r>
        <w:separator/>
      </w:r>
    </w:p>
  </w:footnote>
  <w:footnote w:type="continuationSeparator" w:id="0">
    <w:p w14:paraId="3A68113E" w14:textId="77777777" w:rsidR="006C6042" w:rsidRDefault="006C60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539394"/>
    </w:sdtPr>
    <w:sdtEndPr>
      <w:rPr>
        <w:rFonts w:asciiTheme="majorHAnsi" w:hAnsiTheme="majorHAnsi" w:cstheme="majorHAnsi"/>
        <w:sz w:val="24"/>
        <w:szCs w:val="24"/>
      </w:rPr>
    </w:sdtEndPr>
    <w:sdtContent>
      <w:p w14:paraId="6CEBFBAA" w14:textId="40ADFC62" w:rsidR="00476D75" w:rsidRDefault="009B7EE0">
        <w:pPr>
          <w:pStyle w:val="Header"/>
          <w:ind w:left="1120"/>
          <w:jc w:val="center"/>
          <w:rPr>
            <w:rFonts w:asciiTheme="majorHAnsi" w:hAnsiTheme="majorHAnsi" w:cstheme="majorHAnsi"/>
            <w:sz w:val="24"/>
            <w:szCs w:val="24"/>
          </w:rPr>
        </w:pPr>
        <w:r>
          <w:rPr>
            <w:rFonts w:asciiTheme="majorHAnsi" w:hAnsiTheme="majorHAnsi" w:cstheme="majorHAnsi"/>
            <w:sz w:val="24"/>
            <w:szCs w:val="24"/>
          </w:rPr>
          <w:fldChar w:fldCharType="begin"/>
        </w:r>
        <w:r>
          <w:rPr>
            <w:rFonts w:asciiTheme="majorHAnsi" w:hAnsiTheme="majorHAnsi" w:cstheme="majorHAnsi"/>
            <w:sz w:val="24"/>
            <w:szCs w:val="24"/>
          </w:rPr>
          <w:instrText xml:space="preserve"> PAGE   \* MERGEFORMAT </w:instrText>
        </w:r>
        <w:r>
          <w:rPr>
            <w:rFonts w:asciiTheme="majorHAnsi" w:hAnsiTheme="majorHAnsi" w:cstheme="majorHAnsi"/>
            <w:sz w:val="24"/>
            <w:szCs w:val="24"/>
          </w:rPr>
          <w:fldChar w:fldCharType="separate"/>
        </w:r>
        <w:r w:rsidR="008819B8">
          <w:rPr>
            <w:rFonts w:asciiTheme="majorHAnsi" w:hAnsiTheme="majorHAnsi" w:cstheme="majorHAnsi"/>
            <w:noProof/>
            <w:sz w:val="24"/>
            <w:szCs w:val="24"/>
          </w:rPr>
          <w:t>2</w:t>
        </w:r>
        <w:r>
          <w:rPr>
            <w:rFonts w:asciiTheme="majorHAnsi" w:hAnsiTheme="majorHAnsi" w:cstheme="majorHAnsi"/>
            <w:sz w:val="24"/>
            <w:szCs w:val="24"/>
          </w:rPr>
          <w:fldChar w:fldCharType="end"/>
        </w:r>
      </w:p>
    </w:sdtContent>
  </w:sdt>
  <w:p w14:paraId="342291BC" w14:textId="77777777" w:rsidR="00476D75" w:rsidRDefault="00476D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FFFFF83"/>
    <w:lvl w:ilvl="0">
      <w:start w:val="1"/>
      <w:numFmt w:val="bullet"/>
      <w:pStyle w:val="Heading3"/>
      <w:lvlText w:val=""/>
      <w:lvlJc w:val="left"/>
      <w:pPr>
        <w:tabs>
          <w:tab w:val="left" w:pos="720"/>
        </w:tabs>
        <w:ind w:left="720" w:hanging="360"/>
      </w:pPr>
      <w:rPr>
        <w:rFonts w:ascii="Symbol" w:hAnsi="Symbol" w:hint="default"/>
      </w:rPr>
    </w:lvl>
  </w:abstractNum>
  <w:abstractNum w:abstractNumId="1" w15:restartNumberingAfterBreak="0">
    <w:nsid w:val="FFFFFF89"/>
    <w:multiLevelType w:val="singleLevel"/>
    <w:tmpl w:val="FFFFFF89"/>
    <w:lvl w:ilvl="0">
      <w:start w:val="1"/>
      <w:numFmt w:val="bullet"/>
      <w:pStyle w:val="Heading2"/>
      <w:lvlText w:val=""/>
      <w:lvlJc w:val="left"/>
      <w:pPr>
        <w:tabs>
          <w:tab w:val="left" w:pos="360"/>
        </w:tabs>
        <w:ind w:left="360" w:hanging="360"/>
      </w:pPr>
    </w:lvl>
  </w:abstractNum>
  <w:abstractNum w:abstractNumId="2" w15:restartNumberingAfterBreak="0">
    <w:nsid w:val="56623801"/>
    <w:multiLevelType w:val="multilevel"/>
    <w:tmpl w:val="56623801"/>
    <w:lvl w:ilvl="0">
      <w:numFmt w:val="bullet"/>
      <w:pStyle w:val="Heading6"/>
      <w:lvlText w:val="-"/>
      <w:lvlJc w:val="left"/>
      <w:pPr>
        <w:tabs>
          <w:tab w:val="left" w:pos="1194"/>
        </w:tabs>
        <w:ind w:left="570" w:firstLine="0"/>
      </w:pPr>
      <w:rPr>
        <w:rFonts w:ascii=".VnTime" w:eastAsia="Times New Roman" w:hAnsi=".VnTime" w:cs="Times New Roman" w:hint="default"/>
        <w:color w:val="auto"/>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770"/>
    <w:rsid w:val="00000A86"/>
    <w:rsid w:val="00000DAA"/>
    <w:rsid w:val="00001513"/>
    <w:rsid w:val="00001B83"/>
    <w:rsid w:val="00001C8A"/>
    <w:rsid w:val="00001F93"/>
    <w:rsid w:val="000022BC"/>
    <w:rsid w:val="00002514"/>
    <w:rsid w:val="0000251A"/>
    <w:rsid w:val="0000253A"/>
    <w:rsid w:val="000025D9"/>
    <w:rsid w:val="00002FEF"/>
    <w:rsid w:val="000035EF"/>
    <w:rsid w:val="0000372A"/>
    <w:rsid w:val="00003F32"/>
    <w:rsid w:val="00004AC0"/>
    <w:rsid w:val="0000539B"/>
    <w:rsid w:val="00007E76"/>
    <w:rsid w:val="00010CBC"/>
    <w:rsid w:val="000114C6"/>
    <w:rsid w:val="00011AF3"/>
    <w:rsid w:val="0001249A"/>
    <w:rsid w:val="00012C17"/>
    <w:rsid w:val="000138F3"/>
    <w:rsid w:val="00013B2D"/>
    <w:rsid w:val="00014C0B"/>
    <w:rsid w:val="0001555F"/>
    <w:rsid w:val="00015726"/>
    <w:rsid w:val="00015FC8"/>
    <w:rsid w:val="00016ED6"/>
    <w:rsid w:val="00017269"/>
    <w:rsid w:val="00017919"/>
    <w:rsid w:val="000203C2"/>
    <w:rsid w:val="000204B9"/>
    <w:rsid w:val="00020E6C"/>
    <w:rsid w:val="0002106B"/>
    <w:rsid w:val="00021BD7"/>
    <w:rsid w:val="00022E9E"/>
    <w:rsid w:val="00023586"/>
    <w:rsid w:val="000235FC"/>
    <w:rsid w:val="00023AF5"/>
    <w:rsid w:val="00023CC2"/>
    <w:rsid w:val="00023E8F"/>
    <w:rsid w:val="0002422E"/>
    <w:rsid w:val="0002434C"/>
    <w:rsid w:val="00024C3D"/>
    <w:rsid w:val="000256B9"/>
    <w:rsid w:val="00025A33"/>
    <w:rsid w:val="00025C81"/>
    <w:rsid w:val="00025CB3"/>
    <w:rsid w:val="00025D1E"/>
    <w:rsid w:val="00025DE3"/>
    <w:rsid w:val="000265A0"/>
    <w:rsid w:val="00026C53"/>
    <w:rsid w:val="0003008D"/>
    <w:rsid w:val="00030190"/>
    <w:rsid w:val="000305BC"/>
    <w:rsid w:val="0003063D"/>
    <w:rsid w:val="0003073B"/>
    <w:rsid w:val="000307F6"/>
    <w:rsid w:val="00030E45"/>
    <w:rsid w:val="00032B60"/>
    <w:rsid w:val="00032E1A"/>
    <w:rsid w:val="000335B9"/>
    <w:rsid w:val="0003417F"/>
    <w:rsid w:val="00034636"/>
    <w:rsid w:val="00036206"/>
    <w:rsid w:val="000367C2"/>
    <w:rsid w:val="00036E03"/>
    <w:rsid w:val="000379E9"/>
    <w:rsid w:val="00037B41"/>
    <w:rsid w:val="00037BC7"/>
    <w:rsid w:val="0004130E"/>
    <w:rsid w:val="00041669"/>
    <w:rsid w:val="00042166"/>
    <w:rsid w:val="000437B4"/>
    <w:rsid w:val="00043A9E"/>
    <w:rsid w:val="0004400E"/>
    <w:rsid w:val="000443D8"/>
    <w:rsid w:val="00045501"/>
    <w:rsid w:val="000458FF"/>
    <w:rsid w:val="0004590B"/>
    <w:rsid w:val="000468B4"/>
    <w:rsid w:val="000468EE"/>
    <w:rsid w:val="00046BFC"/>
    <w:rsid w:val="00046C40"/>
    <w:rsid w:val="000472A7"/>
    <w:rsid w:val="00047A09"/>
    <w:rsid w:val="0005009F"/>
    <w:rsid w:val="000500F5"/>
    <w:rsid w:val="000512FA"/>
    <w:rsid w:val="0005139D"/>
    <w:rsid w:val="00051F90"/>
    <w:rsid w:val="0005209F"/>
    <w:rsid w:val="00052653"/>
    <w:rsid w:val="00052EFA"/>
    <w:rsid w:val="000540E1"/>
    <w:rsid w:val="00054730"/>
    <w:rsid w:val="00055359"/>
    <w:rsid w:val="000569F4"/>
    <w:rsid w:val="00056ABB"/>
    <w:rsid w:val="00057285"/>
    <w:rsid w:val="000572C2"/>
    <w:rsid w:val="0005782D"/>
    <w:rsid w:val="00057C53"/>
    <w:rsid w:val="00057CAD"/>
    <w:rsid w:val="000602CB"/>
    <w:rsid w:val="00060684"/>
    <w:rsid w:val="000608CC"/>
    <w:rsid w:val="000608E6"/>
    <w:rsid w:val="00061D19"/>
    <w:rsid w:val="0006202F"/>
    <w:rsid w:val="00062090"/>
    <w:rsid w:val="00062BF3"/>
    <w:rsid w:val="00064569"/>
    <w:rsid w:val="00064EB8"/>
    <w:rsid w:val="00065512"/>
    <w:rsid w:val="00066909"/>
    <w:rsid w:val="00066C3F"/>
    <w:rsid w:val="000674F0"/>
    <w:rsid w:val="00067B98"/>
    <w:rsid w:val="00070C31"/>
    <w:rsid w:val="00071315"/>
    <w:rsid w:val="00071348"/>
    <w:rsid w:val="00071EDA"/>
    <w:rsid w:val="000722D2"/>
    <w:rsid w:val="000727AE"/>
    <w:rsid w:val="00072A73"/>
    <w:rsid w:val="00072BDF"/>
    <w:rsid w:val="00073279"/>
    <w:rsid w:val="00073333"/>
    <w:rsid w:val="0007368E"/>
    <w:rsid w:val="00073AD8"/>
    <w:rsid w:val="000740C5"/>
    <w:rsid w:val="0007416A"/>
    <w:rsid w:val="00074407"/>
    <w:rsid w:val="00074A92"/>
    <w:rsid w:val="0007583D"/>
    <w:rsid w:val="000759C5"/>
    <w:rsid w:val="00075A26"/>
    <w:rsid w:val="00075B11"/>
    <w:rsid w:val="00076488"/>
    <w:rsid w:val="000767F0"/>
    <w:rsid w:val="0007690B"/>
    <w:rsid w:val="0007691C"/>
    <w:rsid w:val="00076A44"/>
    <w:rsid w:val="00076C1F"/>
    <w:rsid w:val="00076D61"/>
    <w:rsid w:val="00077960"/>
    <w:rsid w:val="00077B11"/>
    <w:rsid w:val="00077E02"/>
    <w:rsid w:val="00077E6A"/>
    <w:rsid w:val="0008064C"/>
    <w:rsid w:val="00080B9D"/>
    <w:rsid w:val="00080D6D"/>
    <w:rsid w:val="00080F4A"/>
    <w:rsid w:val="00081550"/>
    <w:rsid w:val="00081AC8"/>
    <w:rsid w:val="00081D29"/>
    <w:rsid w:val="00081D61"/>
    <w:rsid w:val="00081EFA"/>
    <w:rsid w:val="00082E39"/>
    <w:rsid w:val="00083FA5"/>
    <w:rsid w:val="00084911"/>
    <w:rsid w:val="00084EB1"/>
    <w:rsid w:val="00085933"/>
    <w:rsid w:val="000865E7"/>
    <w:rsid w:val="00086E7E"/>
    <w:rsid w:val="000870DD"/>
    <w:rsid w:val="000872B4"/>
    <w:rsid w:val="00087565"/>
    <w:rsid w:val="00087BE0"/>
    <w:rsid w:val="000902CC"/>
    <w:rsid w:val="0009163F"/>
    <w:rsid w:val="000928FB"/>
    <w:rsid w:val="00093028"/>
    <w:rsid w:val="00094722"/>
    <w:rsid w:val="00094C80"/>
    <w:rsid w:val="00095C1D"/>
    <w:rsid w:val="00095E73"/>
    <w:rsid w:val="00097092"/>
    <w:rsid w:val="0009741A"/>
    <w:rsid w:val="0009753D"/>
    <w:rsid w:val="00097B87"/>
    <w:rsid w:val="000A064E"/>
    <w:rsid w:val="000A0E08"/>
    <w:rsid w:val="000A2118"/>
    <w:rsid w:val="000A2235"/>
    <w:rsid w:val="000A2769"/>
    <w:rsid w:val="000A28CF"/>
    <w:rsid w:val="000A2B30"/>
    <w:rsid w:val="000A3049"/>
    <w:rsid w:val="000A32A4"/>
    <w:rsid w:val="000A3428"/>
    <w:rsid w:val="000A3B52"/>
    <w:rsid w:val="000A5CC0"/>
    <w:rsid w:val="000A6408"/>
    <w:rsid w:val="000A6EBE"/>
    <w:rsid w:val="000A71F8"/>
    <w:rsid w:val="000A7683"/>
    <w:rsid w:val="000A7ADE"/>
    <w:rsid w:val="000B0F08"/>
    <w:rsid w:val="000B1266"/>
    <w:rsid w:val="000B15BD"/>
    <w:rsid w:val="000B169B"/>
    <w:rsid w:val="000B2F7D"/>
    <w:rsid w:val="000B33BE"/>
    <w:rsid w:val="000B346A"/>
    <w:rsid w:val="000B37F1"/>
    <w:rsid w:val="000B4F76"/>
    <w:rsid w:val="000B5132"/>
    <w:rsid w:val="000B5133"/>
    <w:rsid w:val="000B5354"/>
    <w:rsid w:val="000B5723"/>
    <w:rsid w:val="000B62AB"/>
    <w:rsid w:val="000B6696"/>
    <w:rsid w:val="000B6796"/>
    <w:rsid w:val="000B6AE6"/>
    <w:rsid w:val="000B6C62"/>
    <w:rsid w:val="000B7D1D"/>
    <w:rsid w:val="000C0998"/>
    <w:rsid w:val="000C0E33"/>
    <w:rsid w:val="000C18A8"/>
    <w:rsid w:val="000C1D62"/>
    <w:rsid w:val="000C2840"/>
    <w:rsid w:val="000C2B1D"/>
    <w:rsid w:val="000C3650"/>
    <w:rsid w:val="000C3F1F"/>
    <w:rsid w:val="000C4472"/>
    <w:rsid w:val="000C474C"/>
    <w:rsid w:val="000C49F7"/>
    <w:rsid w:val="000C506F"/>
    <w:rsid w:val="000C525A"/>
    <w:rsid w:val="000C5570"/>
    <w:rsid w:val="000C5BB1"/>
    <w:rsid w:val="000C6525"/>
    <w:rsid w:val="000C6747"/>
    <w:rsid w:val="000C6A6D"/>
    <w:rsid w:val="000C6B80"/>
    <w:rsid w:val="000C6E60"/>
    <w:rsid w:val="000C7287"/>
    <w:rsid w:val="000C7739"/>
    <w:rsid w:val="000C79E3"/>
    <w:rsid w:val="000C7B5F"/>
    <w:rsid w:val="000D041C"/>
    <w:rsid w:val="000D16BD"/>
    <w:rsid w:val="000D1A3B"/>
    <w:rsid w:val="000D1A60"/>
    <w:rsid w:val="000D1D0A"/>
    <w:rsid w:val="000D2677"/>
    <w:rsid w:val="000D28E2"/>
    <w:rsid w:val="000D2CC4"/>
    <w:rsid w:val="000D46AA"/>
    <w:rsid w:val="000D50CE"/>
    <w:rsid w:val="000D5766"/>
    <w:rsid w:val="000D6458"/>
    <w:rsid w:val="000D7086"/>
    <w:rsid w:val="000D770D"/>
    <w:rsid w:val="000D791E"/>
    <w:rsid w:val="000D7A63"/>
    <w:rsid w:val="000D7B6D"/>
    <w:rsid w:val="000D7FA2"/>
    <w:rsid w:val="000E0030"/>
    <w:rsid w:val="000E0759"/>
    <w:rsid w:val="000E0C77"/>
    <w:rsid w:val="000E109C"/>
    <w:rsid w:val="000E128D"/>
    <w:rsid w:val="000E1629"/>
    <w:rsid w:val="000E2D34"/>
    <w:rsid w:val="000E2DC0"/>
    <w:rsid w:val="000E2EA5"/>
    <w:rsid w:val="000E2ED4"/>
    <w:rsid w:val="000E5DCF"/>
    <w:rsid w:val="000E63DF"/>
    <w:rsid w:val="000E721D"/>
    <w:rsid w:val="000E7D66"/>
    <w:rsid w:val="000F0AA5"/>
    <w:rsid w:val="000F0E13"/>
    <w:rsid w:val="000F134E"/>
    <w:rsid w:val="000F1455"/>
    <w:rsid w:val="000F1675"/>
    <w:rsid w:val="000F3A31"/>
    <w:rsid w:val="000F3B8C"/>
    <w:rsid w:val="000F4A6F"/>
    <w:rsid w:val="000F4DE9"/>
    <w:rsid w:val="000F4EF6"/>
    <w:rsid w:val="000F5AF4"/>
    <w:rsid w:val="000F5BE9"/>
    <w:rsid w:val="000F6B8E"/>
    <w:rsid w:val="000F6EF7"/>
    <w:rsid w:val="000F6FAA"/>
    <w:rsid w:val="000F712D"/>
    <w:rsid w:val="0010037F"/>
    <w:rsid w:val="001022D7"/>
    <w:rsid w:val="00102A72"/>
    <w:rsid w:val="00102F9F"/>
    <w:rsid w:val="0010391C"/>
    <w:rsid w:val="00104985"/>
    <w:rsid w:val="00104AF5"/>
    <w:rsid w:val="00104B81"/>
    <w:rsid w:val="00104D5D"/>
    <w:rsid w:val="00104F18"/>
    <w:rsid w:val="00105974"/>
    <w:rsid w:val="00105F73"/>
    <w:rsid w:val="0010626C"/>
    <w:rsid w:val="00106A0C"/>
    <w:rsid w:val="00106E9D"/>
    <w:rsid w:val="00107C1B"/>
    <w:rsid w:val="00110943"/>
    <w:rsid w:val="00110B28"/>
    <w:rsid w:val="001111D8"/>
    <w:rsid w:val="00111DB7"/>
    <w:rsid w:val="00113220"/>
    <w:rsid w:val="00113787"/>
    <w:rsid w:val="0011384E"/>
    <w:rsid w:val="00113B88"/>
    <w:rsid w:val="00114F44"/>
    <w:rsid w:val="00114F57"/>
    <w:rsid w:val="0011570A"/>
    <w:rsid w:val="00116A50"/>
    <w:rsid w:val="001170D1"/>
    <w:rsid w:val="00120211"/>
    <w:rsid w:val="00120F00"/>
    <w:rsid w:val="001210B5"/>
    <w:rsid w:val="00121AAB"/>
    <w:rsid w:val="00121F85"/>
    <w:rsid w:val="001222CE"/>
    <w:rsid w:val="001225FE"/>
    <w:rsid w:val="00123217"/>
    <w:rsid w:val="00123A33"/>
    <w:rsid w:val="00123AB0"/>
    <w:rsid w:val="00123DB2"/>
    <w:rsid w:val="00124142"/>
    <w:rsid w:val="001245B3"/>
    <w:rsid w:val="001246A6"/>
    <w:rsid w:val="00125323"/>
    <w:rsid w:val="00125383"/>
    <w:rsid w:val="0012549E"/>
    <w:rsid w:val="0012571F"/>
    <w:rsid w:val="00126BC7"/>
    <w:rsid w:val="00126C11"/>
    <w:rsid w:val="001274B0"/>
    <w:rsid w:val="00127521"/>
    <w:rsid w:val="00130371"/>
    <w:rsid w:val="001318CB"/>
    <w:rsid w:val="00132060"/>
    <w:rsid w:val="0013286B"/>
    <w:rsid w:val="00132A48"/>
    <w:rsid w:val="001333D2"/>
    <w:rsid w:val="0013527E"/>
    <w:rsid w:val="00135632"/>
    <w:rsid w:val="0013663C"/>
    <w:rsid w:val="00136BFD"/>
    <w:rsid w:val="00137590"/>
    <w:rsid w:val="00137702"/>
    <w:rsid w:val="001400F7"/>
    <w:rsid w:val="00140724"/>
    <w:rsid w:val="00140958"/>
    <w:rsid w:val="00140B56"/>
    <w:rsid w:val="00141516"/>
    <w:rsid w:val="00141644"/>
    <w:rsid w:val="00141798"/>
    <w:rsid w:val="00141B37"/>
    <w:rsid w:val="0014338E"/>
    <w:rsid w:val="00143525"/>
    <w:rsid w:val="00143557"/>
    <w:rsid w:val="00143899"/>
    <w:rsid w:val="00143AAD"/>
    <w:rsid w:val="00143D8F"/>
    <w:rsid w:val="0014445E"/>
    <w:rsid w:val="00144BE5"/>
    <w:rsid w:val="0014579A"/>
    <w:rsid w:val="00145987"/>
    <w:rsid w:val="00145B2F"/>
    <w:rsid w:val="00145C38"/>
    <w:rsid w:val="00145E66"/>
    <w:rsid w:val="001461FC"/>
    <w:rsid w:val="00146D69"/>
    <w:rsid w:val="00147937"/>
    <w:rsid w:val="0014795C"/>
    <w:rsid w:val="00151A07"/>
    <w:rsid w:val="00151AEA"/>
    <w:rsid w:val="00151B9B"/>
    <w:rsid w:val="00151F86"/>
    <w:rsid w:val="001523CC"/>
    <w:rsid w:val="001532F6"/>
    <w:rsid w:val="0015355A"/>
    <w:rsid w:val="001537FA"/>
    <w:rsid w:val="00153FFD"/>
    <w:rsid w:val="00154563"/>
    <w:rsid w:val="00154F7F"/>
    <w:rsid w:val="00155A7C"/>
    <w:rsid w:val="00155C4E"/>
    <w:rsid w:val="00155C65"/>
    <w:rsid w:val="00156200"/>
    <w:rsid w:val="00156512"/>
    <w:rsid w:val="00156C5D"/>
    <w:rsid w:val="00156CEA"/>
    <w:rsid w:val="001578BC"/>
    <w:rsid w:val="001579AE"/>
    <w:rsid w:val="001579C9"/>
    <w:rsid w:val="00157E8E"/>
    <w:rsid w:val="0016037E"/>
    <w:rsid w:val="00160A6E"/>
    <w:rsid w:val="00160F1C"/>
    <w:rsid w:val="00161180"/>
    <w:rsid w:val="001611FF"/>
    <w:rsid w:val="00161233"/>
    <w:rsid w:val="00161BCE"/>
    <w:rsid w:val="00162577"/>
    <w:rsid w:val="0016307E"/>
    <w:rsid w:val="00163093"/>
    <w:rsid w:val="00163A83"/>
    <w:rsid w:val="00163AB3"/>
    <w:rsid w:val="00164426"/>
    <w:rsid w:val="00164C16"/>
    <w:rsid w:val="0016511A"/>
    <w:rsid w:val="001652C4"/>
    <w:rsid w:val="00165A35"/>
    <w:rsid w:val="00165F01"/>
    <w:rsid w:val="00166124"/>
    <w:rsid w:val="001661A3"/>
    <w:rsid w:val="0016660B"/>
    <w:rsid w:val="00167377"/>
    <w:rsid w:val="00167601"/>
    <w:rsid w:val="001677EA"/>
    <w:rsid w:val="0016795C"/>
    <w:rsid w:val="00167F9D"/>
    <w:rsid w:val="00170D09"/>
    <w:rsid w:val="00170E91"/>
    <w:rsid w:val="00171E9D"/>
    <w:rsid w:val="00171F78"/>
    <w:rsid w:val="00172935"/>
    <w:rsid w:val="00172B40"/>
    <w:rsid w:val="00172D4A"/>
    <w:rsid w:val="00173B59"/>
    <w:rsid w:val="00174C50"/>
    <w:rsid w:val="00174DC8"/>
    <w:rsid w:val="0017538C"/>
    <w:rsid w:val="0017540C"/>
    <w:rsid w:val="00175E58"/>
    <w:rsid w:val="00176121"/>
    <w:rsid w:val="00176904"/>
    <w:rsid w:val="00176BD6"/>
    <w:rsid w:val="00177375"/>
    <w:rsid w:val="00180047"/>
    <w:rsid w:val="001807A4"/>
    <w:rsid w:val="00180D74"/>
    <w:rsid w:val="00180DE0"/>
    <w:rsid w:val="00180FFF"/>
    <w:rsid w:val="001813A5"/>
    <w:rsid w:val="0018157C"/>
    <w:rsid w:val="00181F1D"/>
    <w:rsid w:val="00182236"/>
    <w:rsid w:val="00182A06"/>
    <w:rsid w:val="00182AD8"/>
    <w:rsid w:val="00182BEF"/>
    <w:rsid w:val="001836CC"/>
    <w:rsid w:val="00183FA6"/>
    <w:rsid w:val="00184485"/>
    <w:rsid w:val="0018482E"/>
    <w:rsid w:val="00184998"/>
    <w:rsid w:val="00184AFA"/>
    <w:rsid w:val="001854A1"/>
    <w:rsid w:val="00185EE8"/>
    <w:rsid w:val="00185F2B"/>
    <w:rsid w:val="00186D84"/>
    <w:rsid w:val="00187046"/>
    <w:rsid w:val="00187118"/>
    <w:rsid w:val="00187CC7"/>
    <w:rsid w:val="00187D7A"/>
    <w:rsid w:val="00190257"/>
    <w:rsid w:val="001908DD"/>
    <w:rsid w:val="001914E3"/>
    <w:rsid w:val="0019169F"/>
    <w:rsid w:val="0019273C"/>
    <w:rsid w:val="00192E09"/>
    <w:rsid w:val="00193C07"/>
    <w:rsid w:val="00194216"/>
    <w:rsid w:val="0019463B"/>
    <w:rsid w:val="00194A2F"/>
    <w:rsid w:val="00194E9A"/>
    <w:rsid w:val="00196CB6"/>
    <w:rsid w:val="00197451"/>
    <w:rsid w:val="001975CB"/>
    <w:rsid w:val="001976A1"/>
    <w:rsid w:val="0019779B"/>
    <w:rsid w:val="0019796D"/>
    <w:rsid w:val="00197C6B"/>
    <w:rsid w:val="00197CCE"/>
    <w:rsid w:val="001A0A01"/>
    <w:rsid w:val="001A0BC8"/>
    <w:rsid w:val="001A253B"/>
    <w:rsid w:val="001A3AC0"/>
    <w:rsid w:val="001A4C37"/>
    <w:rsid w:val="001A4F79"/>
    <w:rsid w:val="001A590F"/>
    <w:rsid w:val="001B12D9"/>
    <w:rsid w:val="001B1A1F"/>
    <w:rsid w:val="001B1DEE"/>
    <w:rsid w:val="001B27CB"/>
    <w:rsid w:val="001B2909"/>
    <w:rsid w:val="001B3209"/>
    <w:rsid w:val="001B320A"/>
    <w:rsid w:val="001B42E5"/>
    <w:rsid w:val="001B4569"/>
    <w:rsid w:val="001B4EA8"/>
    <w:rsid w:val="001B4F43"/>
    <w:rsid w:val="001B520C"/>
    <w:rsid w:val="001B5E17"/>
    <w:rsid w:val="001B6571"/>
    <w:rsid w:val="001B6F55"/>
    <w:rsid w:val="001B7C41"/>
    <w:rsid w:val="001B7D23"/>
    <w:rsid w:val="001C0AD1"/>
    <w:rsid w:val="001C0DC5"/>
    <w:rsid w:val="001C1048"/>
    <w:rsid w:val="001C119F"/>
    <w:rsid w:val="001C1210"/>
    <w:rsid w:val="001C1489"/>
    <w:rsid w:val="001C186A"/>
    <w:rsid w:val="001C43B1"/>
    <w:rsid w:val="001C48AB"/>
    <w:rsid w:val="001C6957"/>
    <w:rsid w:val="001C6DB0"/>
    <w:rsid w:val="001C6E2A"/>
    <w:rsid w:val="001C7859"/>
    <w:rsid w:val="001C7C6A"/>
    <w:rsid w:val="001D079D"/>
    <w:rsid w:val="001D159F"/>
    <w:rsid w:val="001D168E"/>
    <w:rsid w:val="001D178C"/>
    <w:rsid w:val="001D18A4"/>
    <w:rsid w:val="001D34A3"/>
    <w:rsid w:val="001D4228"/>
    <w:rsid w:val="001D4593"/>
    <w:rsid w:val="001D4C9A"/>
    <w:rsid w:val="001D61BC"/>
    <w:rsid w:val="001D6367"/>
    <w:rsid w:val="001D65B9"/>
    <w:rsid w:val="001D70D7"/>
    <w:rsid w:val="001D72FB"/>
    <w:rsid w:val="001D7E95"/>
    <w:rsid w:val="001E0D4F"/>
    <w:rsid w:val="001E103D"/>
    <w:rsid w:val="001E19E9"/>
    <w:rsid w:val="001E2066"/>
    <w:rsid w:val="001E22AE"/>
    <w:rsid w:val="001E2F0D"/>
    <w:rsid w:val="001E397E"/>
    <w:rsid w:val="001E3A17"/>
    <w:rsid w:val="001E3BFD"/>
    <w:rsid w:val="001E3C2B"/>
    <w:rsid w:val="001E4177"/>
    <w:rsid w:val="001E42BE"/>
    <w:rsid w:val="001E45C2"/>
    <w:rsid w:val="001E4688"/>
    <w:rsid w:val="001E4DF0"/>
    <w:rsid w:val="001E6DF7"/>
    <w:rsid w:val="001E7395"/>
    <w:rsid w:val="001E76E1"/>
    <w:rsid w:val="001F0558"/>
    <w:rsid w:val="001F0CCF"/>
    <w:rsid w:val="001F1428"/>
    <w:rsid w:val="001F1473"/>
    <w:rsid w:val="001F2E5F"/>
    <w:rsid w:val="001F2F12"/>
    <w:rsid w:val="001F3784"/>
    <w:rsid w:val="001F4CFC"/>
    <w:rsid w:val="001F4F75"/>
    <w:rsid w:val="001F4FDE"/>
    <w:rsid w:val="001F50E3"/>
    <w:rsid w:val="001F5709"/>
    <w:rsid w:val="001F5C2D"/>
    <w:rsid w:val="001F5CA9"/>
    <w:rsid w:val="001F6075"/>
    <w:rsid w:val="001F612F"/>
    <w:rsid w:val="001F63FF"/>
    <w:rsid w:val="001F66C1"/>
    <w:rsid w:val="001F6A52"/>
    <w:rsid w:val="001F6E0D"/>
    <w:rsid w:val="001F7000"/>
    <w:rsid w:val="001F735E"/>
    <w:rsid w:val="001F7EFB"/>
    <w:rsid w:val="00201D5A"/>
    <w:rsid w:val="00202F11"/>
    <w:rsid w:val="002034D9"/>
    <w:rsid w:val="00204AD0"/>
    <w:rsid w:val="00205B34"/>
    <w:rsid w:val="002071D2"/>
    <w:rsid w:val="002073EE"/>
    <w:rsid w:val="00207BD3"/>
    <w:rsid w:val="0021004C"/>
    <w:rsid w:val="00210C91"/>
    <w:rsid w:val="00210CC7"/>
    <w:rsid w:val="00213324"/>
    <w:rsid w:val="00213641"/>
    <w:rsid w:val="0021474D"/>
    <w:rsid w:val="00214F89"/>
    <w:rsid w:val="002161FA"/>
    <w:rsid w:val="00217B25"/>
    <w:rsid w:val="00217BE5"/>
    <w:rsid w:val="00221B33"/>
    <w:rsid w:val="00222016"/>
    <w:rsid w:val="00222721"/>
    <w:rsid w:val="00223656"/>
    <w:rsid w:val="00224F68"/>
    <w:rsid w:val="00225365"/>
    <w:rsid w:val="00225987"/>
    <w:rsid w:val="00225B5B"/>
    <w:rsid w:val="00225CAC"/>
    <w:rsid w:val="00226FAB"/>
    <w:rsid w:val="0022736B"/>
    <w:rsid w:val="00227E8C"/>
    <w:rsid w:val="00227F26"/>
    <w:rsid w:val="00230538"/>
    <w:rsid w:val="0023056B"/>
    <w:rsid w:val="00230AD6"/>
    <w:rsid w:val="00230E0A"/>
    <w:rsid w:val="0023178B"/>
    <w:rsid w:val="00231DFB"/>
    <w:rsid w:val="002326B1"/>
    <w:rsid w:val="002329F6"/>
    <w:rsid w:val="00232BF4"/>
    <w:rsid w:val="00232DAD"/>
    <w:rsid w:val="00232F8F"/>
    <w:rsid w:val="00233C0B"/>
    <w:rsid w:val="00234270"/>
    <w:rsid w:val="00234726"/>
    <w:rsid w:val="00234915"/>
    <w:rsid w:val="0023494A"/>
    <w:rsid w:val="002349C8"/>
    <w:rsid w:val="00234CD2"/>
    <w:rsid w:val="002357F3"/>
    <w:rsid w:val="00235A23"/>
    <w:rsid w:val="00235CE4"/>
    <w:rsid w:val="00236493"/>
    <w:rsid w:val="002364BF"/>
    <w:rsid w:val="002364F6"/>
    <w:rsid w:val="00236551"/>
    <w:rsid w:val="002371B0"/>
    <w:rsid w:val="00237A8D"/>
    <w:rsid w:val="00237CD0"/>
    <w:rsid w:val="00240622"/>
    <w:rsid w:val="002411AB"/>
    <w:rsid w:val="00241491"/>
    <w:rsid w:val="00241506"/>
    <w:rsid w:val="00241896"/>
    <w:rsid w:val="0024300F"/>
    <w:rsid w:val="00243A29"/>
    <w:rsid w:val="00243E5C"/>
    <w:rsid w:val="0024425E"/>
    <w:rsid w:val="00244358"/>
    <w:rsid w:val="00246014"/>
    <w:rsid w:val="0024623A"/>
    <w:rsid w:val="002464ED"/>
    <w:rsid w:val="002467B4"/>
    <w:rsid w:val="00246940"/>
    <w:rsid w:val="002471C1"/>
    <w:rsid w:val="00247676"/>
    <w:rsid w:val="00247D87"/>
    <w:rsid w:val="002509F0"/>
    <w:rsid w:val="00250DF7"/>
    <w:rsid w:val="00251FBE"/>
    <w:rsid w:val="00252D30"/>
    <w:rsid w:val="0025412C"/>
    <w:rsid w:val="0025420F"/>
    <w:rsid w:val="00254824"/>
    <w:rsid w:val="00254EB7"/>
    <w:rsid w:val="00255B74"/>
    <w:rsid w:val="002562B6"/>
    <w:rsid w:val="00256FD1"/>
    <w:rsid w:val="00256FD8"/>
    <w:rsid w:val="00257162"/>
    <w:rsid w:val="002574A2"/>
    <w:rsid w:val="00257828"/>
    <w:rsid w:val="00257B88"/>
    <w:rsid w:val="00257C11"/>
    <w:rsid w:val="0026014A"/>
    <w:rsid w:val="00260226"/>
    <w:rsid w:val="002604D5"/>
    <w:rsid w:val="00261A80"/>
    <w:rsid w:val="0026265A"/>
    <w:rsid w:val="00262AAB"/>
    <w:rsid w:val="00263A8D"/>
    <w:rsid w:val="00263F50"/>
    <w:rsid w:val="0026486F"/>
    <w:rsid w:val="00265A40"/>
    <w:rsid w:val="00265C16"/>
    <w:rsid w:val="00265D29"/>
    <w:rsid w:val="0026661C"/>
    <w:rsid w:val="00266DE8"/>
    <w:rsid w:val="00267534"/>
    <w:rsid w:val="002677CB"/>
    <w:rsid w:val="002704F9"/>
    <w:rsid w:val="002712A2"/>
    <w:rsid w:val="00271F2A"/>
    <w:rsid w:val="0027404D"/>
    <w:rsid w:val="002740D9"/>
    <w:rsid w:val="0027483F"/>
    <w:rsid w:val="00274F79"/>
    <w:rsid w:val="00274F86"/>
    <w:rsid w:val="00276328"/>
    <w:rsid w:val="00276519"/>
    <w:rsid w:val="00276596"/>
    <w:rsid w:val="0027692C"/>
    <w:rsid w:val="00276D69"/>
    <w:rsid w:val="00276DBD"/>
    <w:rsid w:val="0028070E"/>
    <w:rsid w:val="00280CB0"/>
    <w:rsid w:val="002814F7"/>
    <w:rsid w:val="0028233B"/>
    <w:rsid w:val="002826D9"/>
    <w:rsid w:val="002828AE"/>
    <w:rsid w:val="002831E9"/>
    <w:rsid w:val="00283321"/>
    <w:rsid w:val="002852D6"/>
    <w:rsid w:val="00285539"/>
    <w:rsid w:val="002858B7"/>
    <w:rsid w:val="00285F90"/>
    <w:rsid w:val="00286BDF"/>
    <w:rsid w:val="002873F8"/>
    <w:rsid w:val="00287416"/>
    <w:rsid w:val="00287977"/>
    <w:rsid w:val="00287D91"/>
    <w:rsid w:val="00291143"/>
    <w:rsid w:val="00291E59"/>
    <w:rsid w:val="00291F95"/>
    <w:rsid w:val="00292486"/>
    <w:rsid w:val="00292E1B"/>
    <w:rsid w:val="00293A85"/>
    <w:rsid w:val="002941FE"/>
    <w:rsid w:val="00294E69"/>
    <w:rsid w:val="00296AF9"/>
    <w:rsid w:val="00296C42"/>
    <w:rsid w:val="00297C85"/>
    <w:rsid w:val="002A1882"/>
    <w:rsid w:val="002A18E1"/>
    <w:rsid w:val="002A1A9B"/>
    <w:rsid w:val="002A1DEC"/>
    <w:rsid w:val="002A23AB"/>
    <w:rsid w:val="002A2476"/>
    <w:rsid w:val="002A2520"/>
    <w:rsid w:val="002A2980"/>
    <w:rsid w:val="002A3765"/>
    <w:rsid w:val="002A3C63"/>
    <w:rsid w:val="002A40E3"/>
    <w:rsid w:val="002A4744"/>
    <w:rsid w:val="002A535D"/>
    <w:rsid w:val="002A5723"/>
    <w:rsid w:val="002A624C"/>
    <w:rsid w:val="002A6C09"/>
    <w:rsid w:val="002A75B1"/>
    <w:rsid w:val="002A7F5F"/>
    <w:rsid w:val="002B00F2"/>
    <w:rsid w:val="002B036B"/>
    <w:rsid w:val="002B074C"/>
    <w:rsid w:val="002B0EC4"/>
    <w:rsid w:val="002B14C0"/>
    <w:rsid w:val="002B1522"/>
    <w:rsid w:val="002B1764"/>
    <w:rsid w:val="002B1879"/>
    <w:rsid w:val="002B188B"/>
    <w:rsid w:val="002B1DC3"/>
    <w:rsid w:val="002B1ECB"/>
    <w:rsid w:val="002B26A6"/>
    <w:rsid w:val="002B2898"/>
    <w:rsid w:val="002B2C75"/>
    <w:rsid w:val="002B32F5"/>
    <w:rsid w:val="002B3683"/>
    <w:rsid w:val="002B5740"/>
    <w:rsid w:val="002B6713"/>
    <w:rsid w:val="002B6A26"/>
    <w:rsid w:val="002B7370"/>
    <w:rsid w:val="002B7639"/>
    <w:rsid w:val="002B7ECA"/>
    <w:rsid w:val="002C06B2"/>
    <w:rsid w:val="002C0FD1"/>
    <w:rsid w:val="002C1069"/>
    <w:rsid w:val="002C10CD"/>
    <w:rsid w:val="002C16D5"/>
    <w:rsid w:val="002C1FA7"/>
    <w:rsid w:val="002C2069"/>
    <w:rsid w:val="002C260F"/>
    <w:rsid w:val="002C324C"/>
    <w:rsid w:val="002C361E"/>
    <w:rsid w:val="002C3972"/>
    <w:rsid w:val="002C4F91"/>
    <w:rsid w:val="002C5430"/>
    <w:rsid w:val="002C5816"/>
    <w:rsid w:val="002C5C62"/>
    <w:rsid w:val="002C5F11"/>
    <w:rsid w:val="002C617A"/>
    <w:rsid w:val="002C6C4E"/>
    <w:rsid w:val="002D0620"/>
    <w:rsid w:val="002D0830"/>
    <w:rsid w:val="002D0C4C"/>
    <w:rsid w:val="002D111D"/>
    <w:rsid w:val="002D1446"/>
    <w:rsid w:val="002D1941"/>
    <w:rsid w:val="002D22BF"/>
    <w:rsid w:val="002D2D9E"/>
    <w:rsid w:val="002D2DD6"/>
    <w:rsid w:val="002D2E27"/>
    <w:rsid w:val="002D323E"/>
    <w:rsid w:val="002D34BB"/>
    <w:rsid w:val="002D4873"/>
    <w:rsid w:val="002D51A0"/>
    <w:rsid w:val="002D53BB"/>
    <w:rsid w:val="002D56DE"/>
    <w:rsid w:val="002D61A4"/>
    <w:rsid w:val="002D62CF"/>
    <w:rsid w:val="002D6C5E"/>
    <w:rsid w:val="002D733C"/>
    <w:rsid w:val="002E0243"/>
    <w:rsid w:val="002E0314"/>
    <w:rsid w:val="002E19E3"/>
    <w:rsid w:val="002E1D67"/>
    <w:rsid w:val="002E2085"/>
    <w:rsid w:val="002E2716"/>
    <w:rsid w:val="002E29D0"/>
    <w:rsid w:val="002E39B2"/>
    <w:rsid w:val="002E3E4F"/>
    <w:rsid w:val="002E41BF"/>
    <w:rsid w:val="002E4A12"/>
    <w:rsid w:val="002E50D1"/>
    <w:rsid w:val="002E518A"/>
    <w:rsid w:val="002E644A"/>
    <w:rsid w:val="002E76E5"/>
    <w:rsid w:val="002E7ED4"/>
    <w:rsid w:val="002E7F03"/>
    <w:rsid w:val="002F0BE0"/>
    <w:rsid w:val="002F0E36"/>
    <w:rsid w:val="002F0E96"/>
    <w:rsid w:val="002F1634"/>
    <w:rsid w:val="002F18CF"/>
    <w:rsid w:val="002F246D"/>
    <w:rsid w:val="002F286D"/>
    <w:rsid w:val="002F319C"/>
    <w:rsid w:val="002F335F"/>
    <w:rsid w:val="002F33FF"/>
    <w:rsid w:val="002F348E"/>
    <w:rsid w:val="002F3659"/>
    <w:rsid w:val="002F3BFD"/>
    <w:rsid w:val="002F5497"/>
    <w:rsid w:val="002F571E"/>
    <w:rsid w:val="002F7D7C"/>
    <w:rsid w:val="00300019"/>
    <w:rsid w:val="003009FC"/>
    <w:rsid w:val="00301145"/>
    <w:rsid w:val="0030161A"/>
    <w:rsid w:val="00301CCC"/>
    <w:rsid w:val="00301FC9"/>
    <w:rsid w:val="003024B7"/>
    <w:rsid w:val="00302FBB"/>
    <w:rsid w:val="00303887"/>
    <w:rsid w:val="0030434B"/>
    <w:rsid w:val="003043D9"/>
    <w:rsid w:val="00305337"/>
    <w:rsid w:val="003054A3"/>
    <w:rsid w:val="00305B77"/>
    <w:rsid w:val="00305F76"/>
    <w:rsid w:val="00306740"/>
    <w:rsid w:val="00306E1B"/>
    <w:rsid w:val="00306EFA"/>
    <w:rsid w:val="003070D9"/>
    <w:rsid w:val="00307397"/>
    <w:rsid w:val="003074E8"/>
    <w:rsid w:val="003077EA"/>
    <w:rsid w:val="00307819"/>
    <w:rsid w:val="003101AD"/>
    <w:rsid w:val="0031028F"/>
    <w:rsid w:val="003109B3"/>
    <w:rsid w:val="00310ACD"/>
    <w:rsid w:val="00311098"/>
    <w:rsid w:val="00311225"/>
    <w:rsid w:val="003116AB"/>
    <w:rsid w:val="00311760"/>
    <w:rsid w:val="00312482"/>
    <w:rsid w:val="00312980"/>
    <w:rsid w:val="00312FF9"/>
    <w:rsid w:val="003135FD"/>
    <w:rsid w:val="00313954"/>
    <w:rsid w:val="003148C7"/>
    <w:rsid w:val="00314B15"/>
    <w:rsid w:val="003151EF"/>
    <w:rsid w:val="00315221"/>
    <w:rsid w:val="003153C5"/>
    <w:rsid w:val="00315552"/>
    <w:rsid w:val="00316E00"/>
    <w:rsid w:val="0031766B"/>
    <w:rsid w:val="003179BE"/>
    <w:rsid w:val="0032040F"/>
    <w:rsid w:val="00320971"/>
    <w:rsid w:val="00320F96"/>
    <w:rsid w:val="0032147A"/>
    <w:rsid w:val="003217A4"/>
    <w:rsid w:val="003218F7"/>
    <w:rsid w:val="00323022"/>
    <w:rsid w:val="003237DB"/>
    <w:rsid w:val="003239A6"/>
    <w:rsid w:val="00323D5F"/>
    <w:rsid w:val="00324AEF"/>
    <w:rsid w:val="00324D8E"/>
    <w:rsid w:val="00326012"/>
    <w:rsid w:val="00326460"/>
    <w:rsid w:val="00326482"/>
    <w:rsid w:val="00327400"/>
    <w:rsid w:val="0032771C"/>
    <w:rsid w:val="003307BC"/>
    <w:rsid w:val="003308C9"/>
    <w:rsid w:val="00330E38"/>
    <w:rsid w:val="00332936"/>
    <w:rsid w:val="00332C13"/>
    <w:rsid w:val="00332EC5"/>
    <w:rsid w:val="003338A3"/>
    <w:rsid w:val="003338D7"/>
    <w:rsid w:val="00333C44"/>
    <w:rsid w:val="00334482"/>
    <w:rsid w:val="0033456E"/>
    <w:rsid w:val="00334FFC"/>
    <w:rsid w:val="00336341"/>
    <w:rsid w:val="003403AB"/>
    <w:rsid w:val="00340E43"/>
    <w:rsid w:val="00340E80"/>
    <w:rsid w:val="0034108E"/>
    <w:rsid w:val="003412CB"/>
    <w:rsid w:val="003417AE"/>
    <w:rsid w:val="00341F45"/>
    <w:rsid w:val="00342452"/>
    <w:rsid w:val="00342A19"/>
    <w:rsid w:val="00342F77"/>
    <w:rsid w:val="003433C2"/>
    <w:rsid w:val="00344620"/>
    <w:rsid w:val="00344662"/>
    <w:rsid w:val="00344A08"/>
    <w:rsid w:val="00344AB5"/>
    <w:rsid w:val="00346785"/>
    <w:rsid w:val="00346AC1"/>
    <w:rsid w:val="00346B89"/>
    <w:rsid w:val="00347832"/>
    <w:rsid w:val="00347F6E"/>
    <w:rsid w:val="00350092"/>
    <w:rsid w:val="0035030E"/>
    <w:rsid w:val="003507F8"/>
    <w:rsid w:val="003512D8"/>
    <w:rsid w:val="0035220D"/>
    <w:rsid w:val="00353120"/>
    <w:rsid w:val="0035390E"/>
    <w:rsid w:val="00353AF4"/>
    <w:rsid w:val="00354EAB"/>
    <w:rsid w:val="0035537F"/>
    <w:rsid w:val="0035640B"/>
    <w:rsid w:val="00356B9E"/>
    <w:rsid w:val="00357C1B"/>
    <w:rsid w:val="00357D10"/>
    <w:rsid w:val="003609D8"/>
    <w:rsid w:val="00360B8F"/>
    <w:rsid w:val="00361730"/>
    <w:rsid w:val="00361EA0"/>
    <w:rsid w:val="00362CEF"/>
    <w:rsid w:val="0036395A"/>
    <w:rsid w:val="00363B33"/>
    <w:rsid w:val="00363FB5"/>
    <w:rsid w:val="0036430B"/>
    <w:rsid w:val="00364605"/>
    <w:rsid w:val="00364C8A"/>
    <w:rsid w:val="003651A6"/>
    <w:rsid w:val="00365AAE"/>
    <w:rsid w:val="00365E26"/>
    <w:rsid w:val="00366C6F"/>
    <w:rsid w:val="003677A1"/>
    <w:rsid w:val="00370349"/>
    <w:rsid w:val="00370A10"/>
    <w:rsid w:val="00370E02"/>
    <w:rsid w:val="00370E63"/>
    <w:rsid w:val="00371449"/>
    <w:rsid w:val="0037176C"/>
    <w:rsid w:val="00371FD8"/>
    <w:rsid w:val="00372D1A"/>
    <w:rsid w:val="00372E2A"/>
    <w:rsid w:val="00372F7F"/>
    <w:rsid w:val="00373154"/>
    <w:rsid w:val="003732EE"/>
    <w:rsid w:val="0037386E"/>
    <w:rsid w:val="00375449"/>
    <w:rsid w:val="003759FD"/>
    <w:rsid w:val="00375ABE"/>
    <w:rsid w:val="00375B4D"/>
    <w:rsid w:val="00375E0F"/>
    <w:rsid w:val="0037710C"/>
    <w:rsid w:val="00377364"/>
    <w:rsid w:val="003773E4"/>
    <w:rsid w:val="003779E5"/>
    <w:rsid w:val="003779FB"/>
    <w:rsid w:val="0038063C"/>
    <w:rsid w:val="00380A20"/>
    <w:rsid w:val="00380F3E"/>
    <w:rsid w:val="00381E8C"/>
    <w:rsid w:val="00382B11"/>
    <w:rsid w:val="00382DC0"/>
    <w:rsid w:val="00382FC4"/>
    <w:rsid w:val="003833E0"/>
    <w:rsid w:val="00383AEB"/>
    <w:rsid w:val="00383AF7"/>
    <w:rsid w:val="00383E11"/>
    <w:rsid w:val="003861D7"/>
    <w:rsid w:val="00386E3C"/>
    <w:rsid w:val="00387D5A"/>
    <w:rsid w:val="00390228"/>
    <w:rsid w:val="0039065C"/>
    <w:rsid w:val="00390D46"/>
    <w:rsid w:val="00390F0D"/>
    <w:rsid w:val="00391DB0"/>
    <w:rsid w:val="00391E77"/>
    <w:rsid w:val="00392784"/>
    <w:rsid w:val="00393021"/>
    <w:rsid w:val="0039355E"/>
    <w:rsid w:val="00393610"/>
    <w:rsid w:val="003941D0"/>
    <w:rsid w:val="003943D2"/>
    <w:rsid w:val="00394B00"/>
    <w:rsid w:val="003956B2"/>
    <w:rsid w:val="00395B40"/>
    <w:rsid w:val="00396010"/>
    <w:rsid w:val="0039646A"/>
    <w:rsid w:val="00396D8C"/>
    <w:rsid w:val="003973F3"/>
    <w:rsid w:val="00397AD5"/>
    <w:rsid w:val="00397ADE"/>
    <w:rsid w:val="00397D30"/>
    <w:rsid w:val="003A0A15"/>
    <w:rsid w:val="003A1386"/>
    <w:rsid w:val="003A197A"/>
    <w:rsid w:val="003A1E19"/>
    <w:rsid w:val="003A2957"/>
    <w:rsid w:val="003A2E2F"/>
    <w:rsid w:val="003A4DF0"/>
    <w:rsid w:val="003A4ED6"/>
    <w:rsid w:val="003A535D"/>
    <w:rsid w:val="003A53DB"/>
    <w:rsid w:val="003A5D21"/>
    <w:rsid w:val="003A6A1E"/>
    <w:rsid w:val="003A6BD1"/>
    <w:rsid w:val="003A6C0B"/>
    <w:rsid w:val="003A7019"/>
    <w:rsid w:val="003A7622"/>
    <w:rsid w:val="003A7D22"/>
    <w:rsid w:val="003B0338"/>
    <w:rsid w:val="003B0556"/>
    <w:rsid w:val="003B0AA3"/>
    <w:rsid w:val="003B0B6E"/>
    <w:rsid w:val="003B0B70"/>
    <w:rsid w:val="003B11E6"/>
    <w:rsid w:val="003B163F"/>
    <w:rsid w:val="003B188C"/>
    <w:rsid w:val="003B1B3A"/>
    <w:rsid w:val="003B1D2A"/>
    <w:rsid w:val="003B272A"/>
    <w:rsid w:val="003B2F3D"/>
    <w:rsid w:val="003B32BC"/>
    <w:rsid w:val="003B3D67"/>
    <w:rsid w:val="003B40F9"/>
    <w:rsid w:val="003B4CEB"/>
    <w:rsid w:val="003B5CAF"/>
    <w:rsid w:val="003B6304"/>
    <w:rsid w:val="003B6344"/>
    <w:rsid w:val="003B6C94"/>
    <w:rsid w:val="003B7686"/>
    <w:rsid w:val="003C00FC"/>
    <w:rsid w:val="003C0B46"/>
    <w:rsid w:val="003C0C16"/>
    <w:rsid w:val="003C16E9"/>
    <w:rsid w:val="003C18AE"/>
    <w:rsid w:val="003C1C2A"/>
    <w:rsid w:val="003C2644"/>
    <w:rsid w:val="003C2DA7"/>
    <w:rsid w:val="003C38D5"/>
    <w:rsid w:val="003C4AEE"/>
    <w:rsid w:val="003C638D"/>
    <w:rsid w:val="003C667C"/>
    <w:rsid w:val="003C6761"/>
    <w:rsid w:val="003C6EB2"/>
    <w:rsid w:val="003C7595"/>
    <w:rsid w:val="003C75B2"/>
    <w:rsid w:val="003C7806"/>
    <w:rsid w:val="003C7899"/>
    <w:rsid w:val="003C7C37"/>
    <w:rsid w:val="003D0465"/>
    <w:rsid w:val="003D0B66"/>
    <w:rsid w:val="003D1952"/>
    <w:rsid w:val="003D1F7A"/>
    <w:rsid w:val="003D2284"/>
    <w:rsid w:val="003D3073"/>
    <w:rsid w:val="003D3358"/>
    <w:rsid w:val="003D37DB"/>
    <w:rsid w:val="003D39A3"/>
    <w:rsid w:val="003D3F69"/>
    <w:rsid w:val="003D49A6"/>
    <w:rsid w:val="003D5BAC"/>
    <w:rsid w:val="003D6852"/>
    <w:rsid w:val="003D6BBB"/>
    <w:rsid w:val="003D7331"/>
    <w:rsid w:val="003D739D"/>
    <w:rsid w:val="003E0402"/>
    <w:rsid w:val="003E09D1"/>
    <w:rsid w:val="003E1798"/>
    <w:rsid w:val="003E18CF"/>
    <w:rsid w:val="003E20CF"/>
    <w:rsid w:val="003E295E"/>
    <w:rsid w:val="003E2F31"/>
    <w:rsid w:val="003E38C0"/>
    <w:rsid w:val="003E41A0"/>
    <w:rsid w:val="003E5741"/>
    <w:rsid w:val="003E578D"/>
    <w:rsid w:val="003E5A5D"/>
    <w:rsid w:val="003E6474"/>
    <w:rsid w:val="003E68A0"/>
    <w:rsid w:val="003E73CD"/>
    <w:rsid w:val="003E75C8"/>
    <w:rsid w:val="003E7620"/>
    <w:rsid w:val="003E7D31"/>
    <w:rsid w:val="003E7F83"/>
    <w:rsid w:val="003F0B18"/>
    <w:rsid w:val="003F0D4B"/>
    <w:rsid w:val="003F1C0C"/>
    <w:rsid w:val="003F2419"/>
    <w:rsid w:val="003F2665"/>
    <w:rsid w:val="003F27E9"/>
    <w:rsid w:val="003F2DBA"/>
    <w:rsid w:val="003F3464"/>
    <w:rsid w:val="003F4D59"/>
    <w:rsid w:val="003F4D81"/>
    <w:rsid w:val="003F50AE"/>
    <w:rsid w:val="003F51FC"/>
    <w:rsid w:val="003F5B55"/>
    <w:rsid w:val="003F5B70"/>
    <w:rsid w:val="003F66C3"/>
    <w:rsid w:val="004002D9"/>
    <w:rsid w:val="0040073B"/>
    <w:rsid w:val="0040090D"/>
    <w:rsid w:val="00400AB8"/>
    <w:rsid w:val="00401A38"/>
    <w:rsid w:val="0040264B"/>
    <w:rsid w:val="004026BD"/>
    <w:rsid w:val="004033E1"/>
    <w:rsid w:val="00403A5F"/>
    <w:rsid w:val="004044AC"/>
    <w:rsid w:val="00404732"/>
    <w:rsid w:val="00404DB5"/>
    <w:rsid w:val="00405EA0"/>
    <w:rsid w:val="004060AE"/>
    <w:rsid w:val="0040636A"/>
    <w:rsid w:val="00406864"/>
    <w:rsid w:val="00406A7F"/>
    <w:rsid w:val="00406C71"/>
    <w:rsid w:val="00406FB7"/>
    <w:rsid w:val="00407430"/>
    <w:rsid w:val="0040794D"/>
    <w:rsid w:val="00407EB4"/>
    <w:rsid w:val="0041033D"/>
    <w:rsid w:val="004103AF"/>
    <w:rsid w:val="0041040A"/>
    <w:rsid w:val="004108F3"/>
    <w:rsid w:val="00410AFB"/>
    <w:rsid w:val="00410FB4"/>
    <w:rsid w:val="00411B06"/>
    <w:rsid w:val="00411B5B"/>
    <w:rsid w:val="004121EE"/>
    <w:rsid w:val="00412AF5"/>
    <w:rsid w:val="004138C0"/>
    <w:rsid w:val="004139A7"/>
    <w:rsid w:val="00413E85"/>
    <w:rsid w:val="00414A7F"/>
    <w:rsid w:val="00414C5B"/>
    <w:rsid w:val="004156B5"/>
    <w:rsid w:val="00415B65"/>
    <w:rsid w:val="00415D55"/>
    <w:rsid w:val="00420240"/>
    <w:rsid w:val="00420DE7"/>
    <w:rsid w:val="004213DC"/>
    <w:rsid w:val="004215BC"/>
    <w:rsid w:val="00421B5C"/>
    <w:rsid w:val="0042246B"/>
    <w:rsid w:val="004226A0"/>
    <w:rsid w:val="0042273C"/>
    <w:rsid w:val="00422B07"/>
    <w:rsid w:val="00422FE2"/>
    <w:rsid w:val="00423E34"/>
    <w:rsid w:val="00423F91"/>
    <w:rsid w:val="00424BBF"/>
    <w:rsid w:val="00426134"/>
    <w:rsid w:val="0042616D"/>
    <w:rsid w:val="00426452"/>
    <w:rsid w:val="0042702A"/>
    <w:rsid w:val="004271AD"/>
    <w:rsid w:val="00427BC2"/>
    <w:rsid w:val="00427BF3"/>
    <w:rsid w:val="00427CD4"/>
    <w:rsid w:val="00430987"/>
    <w:rsid w:val="00431250"/>
    <w:rsid w:val="00431BFD"/>
    <w:rsid w:val="0043204E"/>
    <w:rsid w:val="00432070"/>
    <w:rsid w:val="00432244"/>
    <w:rsid w:val="00433206"/>
    <w:rsid w:val="0043448D"/>
    <w:rsid w:val="00434B00"/>
    <w:rsid w:val="00435727"/>
    <w:rsid w:val="00435DAC"/>
    <w:rsid w:val="0043633F"/>
    <w:rsid w:val="0043636D"/>
    <w:rsid w:val="004363A8"/>
    <w:rsid w:val="0044024C"/>
    <w:rsid w:val="004405A5"/>
    <w:rsid w:val="00440619"/>
    <w:rsid w:val="00440A3E"/>
    <w:rsid w:val="00440AC2"/>
    <w:rsid w:val="0044107F"/>
    <w:rsid w:val="004412D7"/>
    <w:rsid w:val="004417D0"/>
    <w:rsid w:val="00441875"/>
    <w:rsid w:val="00441D24"/>
    <w:rsid w:val="00442111"/>
    <w:rsid w:val="004426A9"/>
    <w:rsid w:val="004426B8"/>
    <w:rsid w:val="00442A53"/>
    <w:rsid w:val="00442B8B"/>
    <w:rsid w:val="0044308C"/>
    <w:rsid w:val="00443843"/>
    <w:rsid w:val="00443FB4"/>
    <w:rsid w:val="00444002"/>
    <w:rsid w:val="00444036"/>
    <w:rsid w:val="0044514F"/>
    <w:rsid w:val="00445D87"/>
    <w:rsid w:val="004467F1"/>
    <w:rsid w:val="004474DE"/>
    <w:rsid w:val="00447A49"/>
    <w:rsid w:val="00450364"/>
    <w:rsid w:val="00451412"/>
    <w:rsid w:val="004514BE"/>
    <w:rsid w:val="00451739"/>
    <w:rsid w:val="00451C90"/>
    <w:rsid w:val="00451DCF"/>
    <w:rsid w:val="00451F88"/>
    <w:rsid w:val="00452553"/>
    <w:rsid w:val="00452A19"/>
    <w:rsid w:val="004530D0"/>
    <w:rsid w:val="0045376C"/>
    <w:rsid w:val="004542A0"/>
    <w:rsid w:val="0045452A"/>
    <w:rsid w:val="00454DE5"/>
    <w:rsid w:val="00455031"/>
    <w:rsid w:val="0045508D"/>
    <w:rsid w:val="00455650"/>
    <w:rsid w:val="00455BCE"/>
    <w:rsid w:val="00455CFA"/>
    <w:rsid w:val="00455D62"/>
    <w:rsid w:val="00456063"/>
    <w:rsid w:val="00456076"/>
    <w:rsid w:val="004564B2"/>
    <w:rsid w:val="00456A12"/>
    <w:rsid w:val="00457D4B"/>
    <w:rsid w:val="00460115"/>
    <w:rsid w:val="00460EA9"/>
    <w:rsid w:val="00461A13"/>
    <w:rsid w:val="00461A3E"/>
    <w:rsid w:val="00461DB9"/>
    <w:rsid w:val="00461E74"/>
    <w:rsid w:val="00462BC8"/>
    <w:rsid w:val="00463103"/>
    <w:rsid w:val="00463A3F"/>
    <w:rsid w:val="00463FEA"/>
    <w:rsid w:val="00464187"/>
    <w:rsid w:val="00464335"/>
    <w:rsid w:val="004645E8"/>
    <w:rsid w:val="00464691"/>
    <w:rsid w:val="004647E6"/>
    <w:rsid w:val="004656A7"/>
    <w:rsid w:val="00465713"/>
    <w:rsid w:val="0046583A"/>
    <w:rsid w:val="004664A6"/>
    <w:rsid w:val="00466BCE"/>
    <w:rsid w:val="00467283"/>
    <w:rsid w:val="0046751E"/>
    <w:rsid w:val="00467A6B"/>
    <w:rsid w:val="00467BBF"/>
    <w:rsid w:val="004700CD"/>
    <w:rsid w:val="00471C08"/>
    <w:rsid w:val="00472079"/>
    <w:rsid w:val="004728FB"/>
    <w:rsid w:val="00472E7F"/>
    <w:rsid w:val="004734EF"/>
    <w:rsid w:val="00473620"/>
    <w:rsid w:val="00473B7F"/>
    <w:rsid w:val="0047496E"/>
    <w:rsid w:val="0047575C"/>
    <w:rsid w:val="00475847"/>
    <w:rsid w:val="00476575"/>
    <w:rsid w:val="00476576"/>
    <w:rsid w:val="00476780"/>
    <w:rsid w:val="0047678D"/>
    <w:rsid w:val="00476D75"/>
    <w:rsid w:val="00476ED2"/>
    <w:rsid w:val="004770C4"/>
    <w:rsid w:val="0047749C"/>
    <w:rsid w:val="00477F4C"/>
    <w:rsid w:val="00480607"/>
    <w:rsid w:val="00480E64"/>
    <w:rsid w:val="00481E9A"/>
    <w:rsid w:val="0048364F"/>
    <w:rsid w:val="00483F58"/>
    <w:rsid w:val="0048424A"/>
    <w:rsid w:val="0048442F"/>
    <w:rsid w:val="00485566"/>
    <w:rsid w:val="004858C6"/>
    <w:rsid w:val="00485D26"/>
    <w:rsid w:val="00485DB7"/>
    <w:rsid w:val="00485F38"/>
    <w:rsid w:val="0048621C"/>
    <w:rsid w:val="00486AB1"/>
    <w:rsid w:val="00487C4C"/>
    <w:rsid w:val="0049000A"/>
    <w:rsid w:val="00491CBB"/>
    <w:rsid w:val="00491DA4"/>
    <w:rsid w:val="00491E6A"/>
    <w:rsid w:val="00491ECB"/>
    <w:rsid w:val="00492165"/>
    <w:rsid w:val="0049219B"/>
    <w:rsid w:val="00493596"/>
    <w:rsid w:val="00493FD0"/>
    <w:rsid w:val="0049406D"/>
    <w:rsid w:val="00494595"/>
    <w:rsid w:val="00495F45"/>
    <w:rsid w:val="004969F7"/>
    <w:rsid w:val="00497246"/>
    <w:rsid w:val="004977A9"/>
    <w:rsid w:val="004A035E"/>
    <w:rsid w:val="004A070A"/>
    <w:rsid w:val="004A092B"/>
    <w:rsid w:val="004A0FC0"/>
    <w:rsid w:val="004A12A0"/>
    <w:rsid w:val="004A1633"/>
    <w:rsid w:val="004A1E4A"/>
    <w:rsid w:val="004A1E7C"/>
    <w:rsid w:val="004A2248"/>
    <w:rsid w:val="004A2375"/>
    <w:rsid w:val="004A239B"/>
    <w:rsid w:val="004A25F9"/>
    <w:rsid w:val="004A26F8"/>
    <w:rsid w:val="004A282F"/>
    <w:rsid w:val="004A2C44"/>
    <w:rsid w:val="004A3355"/>
    <w:rsid w:val="004A40EE"/>
    <w:rsid w:val="004A51BE"/>
    <w:rsid w:val="004A63D5"/>
    <w:rsid w:val="004A6809"/>
    <w:rsid w:val="004A7A09"/>
    <w:rsid w:val="004A7B75"/>
    <w:rsid w:val="004B0662"/>
    <w:rsid w:val="004B081D"/>
    <w:rsid w:val="004B12CB"/>
    <w:rsid w:val="004B1741"/>
    <w:rsid w:val="004B1A8B"/>
    <w:rsid w:val="004B1F91"/>
    <w:rsid w:val="004B1FC8"/>
    <w:rsid w:val="004B21B9"/>
    <w:rsid w:val="004B22C5"/>
    <w:rsid w:val="004B2A7E"/>
    <w:rsid w:val="004B2CA4"/>
    <w:rsid w:val="004B3C8D"/>
    <w:rsid w:val="004B41D9"/>
    <w:rsid w:val="004B445F"/>
    <w:rsid w:val="004B44A2"/>
    <w:rsid w:val="004B55E4"/>
    <w:rsid w:val="004B631E"/>
    <w:rsid w:val="004B6B52"/>
    <w:rsid w:val="004B6EBF"/>
    <w:rsid w:val="004B717C"/>
    <w:rsid w:val="004B730D"/>
    <w:rsid w:val="004B78FE"/>
    <w:rsid w:val="004B7C42"/>
    <w:rsid w:val="004C0A10"/>
    <w:rsid w:val="004C0D59"/>
    <w:rsid w:val="004C1CDE"/>
    <w:rsid w:val="004C275B"/>
    <w:rsid w:val="004C295C"/>
    <w:rsid w:val="004C2A30"/>
    <w:rsid w:val="004C3017"/>
    <w:rsid w:val="004C32ED"/>
    <w:rsid w:val="004C3601"/>
    <w:rsid w:val="004C3A1A"/>
    <w:rsid w:val="004C4A9B"/>
    <w:rsid w:val="004C5596"/>
    <w:rsid w:val="004C5D60"/>
    <w:rsid w:val="004C5F42"/>
    <w:rsid w:val="004C6362"/>
    <w:rsid w:val="004C741C"/>
    <w:rsid w:val="004C7FD1"/>
    <w:rsid w:val="004D0319"/>
    <w:rsid w:val="004D05A9"/>
    <w:rsid w:val="004D06C0"/>
    <w:rsid w:val="004D0A48"/>
    <w:rsid w:val="004D1DE3"/>
    <w:rsid w:val="004D1F35"/>
    <w:rsid w:val="004D23BE"/>
    <w:rsid w:val="004D27E7"/>
    <w:rsid w:val="004D290B"/>
    <w:rsid w:val="004D2AC7"/>
    <w:rsid w:val="004D2F4D"/>
    <w:rsid w:val="004D3186"/>
    <w:rsid w:val="004D31AE"/>
    <w:rsid w:val="004D321D"/>
    <w:rsid w:val="004D432B"/>
    <w:rsid w:val="004D56D2"/>
    <w:rsid w:val="004D61EA"/>
    <w:rsid w:val="004D6A94"/>
    <w:rsid w:val="004D7429"/>
    <w:rsid w:val="004E0349"/>
    <w:rsid w:val="004E0504"/>
    <w:rsid w:val="004E0A1F"/>
    <w:rsid w:val="004E195E"/>
    <w:rsid w:val="004E2373"/>
    <w:rsid w:val="004E283E"/>
    <w:rsid w:val="004E298C"/>
    <w:rsid w:val="004E2F13"/>
    <w:rsid w:val="004E34DA"/>
    <w:rsid w:val="004E37EC"/>
    <w:rsid w:val="004E3BCE"/>
    <w:rsid w:val="004E3EF8"/>
    <w:rsid w:val="004E4085"/>
    <w:rsid w:val="004E4757"/>
    <w:rsid w:val="004E4F17"/>
    <w:rsid w:val="004E57B6"/>
    <w:rsid w:val="004E596A"/>
    <w:rsid w:val="004E5FD8"/>
    <w:rsid w:val="004E6314"/>
    <w:rsid w:val="004E71AB"/>
    <w:rsid w:val="004E753F"/>
    <w:rsid w:val="004E7549"/>
    <w:rsid w:val="004F0079"/>
    <w:rsid w:val="004F00E2"/>
    <w:rsid w:val="004F0129"/>
    <w:rsid w:val="004F0E7D"/>
    <w:rsid w:val="004F11A8"/>
    <w:rsid w:val="004F134E"/>
    <w:rsid w:val="004F155E"/>
    <w:rsid w:val="004F16BC"/>
    <w:rsid w:val="004F17A5"/>
    <w:rsid w:val="004F2D46"/>
    <w:rsid w:val="004F2FFB"/>
    <w:rsid w:val="004F4029"/>
    <w:rsid w:val="004F425D"/>
    <w:rsid w:val="004F5591"/>
    <w:rsid w:val="004F6669"/>
    <w:rsid w:val="004F684E"/>
    <w:rsid w:val="004F6D58"/>
    <w:rsid w:val="004F6FD2"/>
    <w:rsid w:val="004F7189"/>
    <w:rsid w:val="004F73D0"/>
    <w:rsid w:val="004F76A7"/>
    <w:rsid w:val="00500643"/>
    <w:rsid w:val="0050068B"/>
    <w:rsid w:val="005016E3"/>
    <w:rsid w:val="00501DF0"/>
    <w:rsid w:val="005025DD"/>
    <w:rsid w:val="005025FA"/>
    <w:rsid w:val="00503205"/>
    <w:rsid w:val="00503850"/>
    <w:rsid w:val="005038D5"/>
    <w:rsid w:val="00503AFC"/>
    <w:rsid w:val="00504109"/>
    <w:rsid w:val="0050623E"/>
    <w:rsid w:val="00506789"/>
    <w:rsid w:val="005071F9"/>
    <w:rsid w:val="005074AA"/>
    <w:rsid w:val="005076D9"/>
    <w:rsid w:val="00507D3F"/>
    <w:rsid w:val="00510013"/>
    <w:rsid w:val="00510745"/>
    <w:rsid w:val="005107E2"/>
    <w:rsid w:val="00510CF3"/>
    <w:rsid w:val="00511890"/>
    <w:rsid w:val="005138AB"/>
    <w:rsid w:val="00513912"/>
    <w:rsid w:val="005144AF"/>
    <w:rsid w:val="00514508"/>
    <w:rsid w:val="00514678"/>
    <w:rsid w:val="00514BC2"/>
    <w:rsid w:val="005155F6"/>
    <w:rsid w:val="005165E5"/>
    <w:rsid w:val="00516CB0"/>
    <w:rsid w:val="005204EF"/>
    <w:rsid w:val="005206BB"/>
    <w:rsid w:val="00520EE5"/>
    <w:rsid w:val="0052144D"/>
    <w:rsid w:val="00521D7E"/>
    <w:rsid w:val="005243B7"/>
    <w:rsid w:val="00524429"/>
    <w:rsid w:val="005255CF"/>
    <w:rsid w:val="00525895"/>
    <w:rsid w:val="00525A85"/>
    <w:rsid w:val="005263D6"/>
    <w:rsid w:val="00526630"/>
    <w:rsid w:val="005269E8"/>
    <w:rsid w:val="0052706A"/>
    <w:rsid w:val="00527296"/>
    <w:rsid w:val="00527739"/>
    <w:rsid w:val="00527D1C"/>
    <w:rsid w:val="00527E2A"/>
    <w:rsid w:val="0053009A"/>
    <w:rsid w:val="00531164"/>
    <w:rsid w:val="00531936"/>
    <w:rsid w:val="005321B5"/>
    <w:rsid w:val="005322D2"/>
    <w:rsid w:val="00532C89"/>
    <w:rsid w:val="00533CA4"/>
    <w:rsid w:val="00533E1C"/>
    <w:rsid w:val="00534009"/>
    <w:rsid w:val="00535409"/>
    <w:rsid w:val="00535AAC"/>
    <w:rsid w:val="00535FF0"/>
    <w:rsid w:val="00536455"/>
    <w:rsid w:val="00536927"/>
    <w:rsid w:val="005371E0"/>
    <w:rsid w:val="00537777"/>
    <w:rsid w:val="00537C0F"/>
    <w:rsid w:val="00537D09"/>
    <w:rsid w:val="00537EEB"/>
    <w:rsid w:val="0054091D"/>
    <w:rsid w:val="00540C26"/>
    <w:rsid w:val="00540FE8"/>
    <w:rsid w:val="005418E5"/>
    <w:rsid w:val="00541962"/>
    <w:rsid w:val="00541CF0"/>
    <w:rsid w:val="00541F5F"/>
    <w:rsid w:val="00542601"/>
    <w:rsid w:val="005435BE"/>
    <w:rsid w:val="00543666"/>
    <w:rsid w:val="005437C1"/>
    <w:rsid w:val="00543DA5"/>
    <w:rsid w:val="00543F5E"/>
    <w:rsid w:val="00544023"/>
    <w:rsid w:val="005441A4"/>
    <w:rsid w:val="00544EAB"/>
    <w:rsid w:val="005452D0"/>
    <w:rsid w:val="005456BD"/>
    <w:rsid w:val="00545C14"/>
    <w:rsid w:val="005461EB"/>
    <w:rsid w:val="00546B36"/>
    <w:rsid w:val="00546FA4"/>
    <w:rsid w:val="005470AB"/>
    <w:rsid w:val="00547376"/>
    <w:rsid w:val="00547A15"/>
    <w:rsid w:val="00547D50"/>
    <w:rsid w:val="005500D5"/>
    <w:rsid w:val="005503E4"/>
    <w:rsid w:val="0055066E"/>
    <w:rsid w:val="0055086A"/>
    <w:rsid w:val="00550AE2"/>
    <w:rsid w:val="00550B04"/>
    <w:rsid w:val="00550F9F"/>
    <w:rsid w:val="005515A2"/>
    <w:rsid w:val="0055166A"/>
    <w:rsid w:val="005516D6"/>
    <w:rsid w:val="00551B54"/>
    <w:rsid w:val="00552369"/>
    <w:rsid w:val="00552700"/>
    <w:rsid w:val="00552B15"/>
    <w:rsid w:val="00552F9E"/>
    <w:rsid w:val="00553878"/>
    <w:rsid w:val="00553E3D"/>
    <w:rsid w:val="0055509A"/>
    <w:rsid w:val="00555347"/>
    <w:rsid w:val="00556155"/>
    <w:rsid w:val="005563F4"/>
    <w:rsid w:val="0055663B"/>
    <w:rsid w:val="00557117"/>
    <w:rsid w:val="00557DFC"/>
    <w:rsid w:val="005602E8"/>
    <w:rsid w:val="00560834"/>
    <w:rsid w:val="00560D8F"/>
    <w:rsid w:val="00561211"/>
    <w:rsid w:val="00561C76"/>
    <w:rsid w:val="00561D1B"/>
    <w:rsid w:val="00561F7D"/>
    <w:rsid w:val="00562712"/>
    <w:rsid w:val="005627C5"/>
    <w:rsid w:val="005632C5"/>
    <w:rsid w:val="00563377"/>
    <w:rsid w:val="00563402"/>
    <w:rsid w:val="005636A8"/>
    <w:rsid w:val="00564D52"/>
    <w:rsid w:val="00565454"/>
    <w:rsid w:val="005657E1"/>
    <w:rsid w:val="00565903"/>
    <w:rsid w:val="00565B56"/>
    <w:rsid w:val="00565D52"/>
    <w:rsid w:val="00565EB9"/>
    <w:rsid w:val="0056666A"/>
    <w:rsid w:val="005676F5"/>
    <w:rsid w:val="00570FF4"/>
    <w:rsid w:val="00571672"/>
    <w:rsid w:val="00571FAE"/>
    <w:rsid w:val="005723AC"/>
    <w:rsid w:val="00572937"/>
    <w:rsid w:val="00573265"/>
    <w:rsid w:val="005734B3"/>
    <w:rsid w:val="00573C97"/>
    <w:rsid w:val="00574530"/>
    <w:rsid w:val="005748FD"/>
    <w:rsid w:val="00575297"/>
    <w:rsid w:val="005755FE"/>
    <w:rsid w:val="00575E24"/>
    <w:rsid w:val="00575F6E"/>
    <w:rsid w:val="00576A10"/>
    <w:rsid w:val="005770DB"/>
    <w:rsid w:val="00577812"/>
    <w:rsid w:val="00577E67"/>
    <w:rsid w:val="00577ECD"/>
    <w:rsid w:val="00577F89"/>
    <w:rsid w:val="00580619"/>
    <w:rsid w:val="00580DAC"/>
    <w:rsid w:val="00580E2D"/>
    <w:rsid w:val="005810B8"/>
    <w:rsid w:val="00581137"/>
    <w:rsid w:val="005812F1"/>
    <w:rsid w:val="0058208F"/>
    <w:rsid w:val="00582A3D"/>
    <w:rsid w:val="00582EB3"/>
    <w:rsid w:val="00583038"/>
    <w:rsid w:val="005830B7"/>
    <w:rsid w:val="00583399"/>
    <w:rsid w:val="00583563"/>
    <w:rsid w:val="0058377E"/>
    <w:rsid w:val="00583F8C"/>
    <w:rsid w:val="005845FE"/>
    <w:rsid w:val="005849BF"/>
    <w:rsid w:val="00585440"/>
    <w:rsid w:val="005855CD"/>
    <w:rsid w:val="0058595D"/>
    <w:rsid w:val="00585E1B"/>
    <w:rsid w:val="0058656F"/>
    <w:rsid w:val="00586935"/>
    <w:rsid w:val="0058719B"/>
    <w:rsid w:val="00587615"/>
    <w:rsid w:val="00587621"/>
    <w:rsid w:val="005878B6"/>
    <w:rsid w:val="00587E7B"/>
    <w:rsid w:val="00590137"/>
    <w:rsid w:val="0059032F"/>
    <w:rsid w:val="005906A0"/>
    <w:rsid w:val="00590998"/>
    <w:rsid w:val="00590F22"/>
    <w:rsid w:val="00591A07"/>
    <w:rsid w:val="0059244E"/>
    <w:rsid w:val="00593113"/>
    <w:rsid w:val="0059373D"/>
    <w:rsid w:val="0059402D"/>
    <w:rsid w:val="005942F7"/>
    <w:rsid w:val="005944C1"/>
    <w:rsid w:val="00594910"/>
    <w:rsid w:val="00594EA4"/>
    <w:rsid w:val="0059538A"/>
    <w:rsid w:val="005959AD"/>
    <w:rsid w:val="00595F25"/>
    <w:rsid w:val="00596DF2"/>
    <w:rsid w:val="00597292"/>
    <w:rsid w:val="00597955"/>
    <w:rsid w:val="00597A27"/>
    <w:rsid w:val="005A03E8"/>
    <w:rsid w:val="005A0B47"/>
    <w:rsid w:val="005A26A2"/>
    <w:rsid w:val="005A3A7F"/>
    <w:rsid w:val="005A3ED5"/>
    <w:rsid w:val="005A421D"/>
    <w:rsid w:val="005A4768"/>
    <w:rsid w:val="005A530C"/>
    <w:rsid w:val="005A5355"/>
    <w:rsid w:val="005A60E4"/>
    <w:rsid w:val="005A6569"/>
    <w:rsid w:val="005A6937"/>
    <w:rsid w:val="005A705A"/>
    <w:rsid w:val="005A70A4"/>
    <w:rsid w:val="005A7697"/>
    <w:rsid w:val="005A76FE"/>
    <w:rsid w:val="005A7A2C"/>
    <w:rsid w:val="005B0412"/>
    <w:rsid w:val="005B0D5D"/>
    <w:rsid w:val="005B1005"/>
    <w:rsid w:val="005B17AB"/>
    <w:rsid w:val="005B3242"/>
    <w:rsid w:val="005B345A"/>
    <w:rsid w:val="005B3C35"/>
    <w:rsid w:val="005B4037"/>
    <w:rsid w:val="005B40CE"/>
    <w:rsid w:val="005B419F"/>
    <w:rsid w:val="005B5BC6"/>
    <w:rsid w:val="005B5BCD"/>
    <w:rsid w:val="005B62E5"/>
    <w:rsid w:val="005B67FD"/>
    <w:rsid w:val="005B6C0E"/>
    <w:rsid w:val="005B701D"/>
    <w:rsid w:val="005B759B"/>
    <w:rsid w:val="005B787E"/>
    <w:rsid w:val="005C0228"/>
    <w:rsid w:val="005C08DF"/>
    <w:rsid w:val="005C0D13"/>
    <w:rsid w:val="005C12D3"/>
    <w:rsid w:val="005C16BD"/>
    <w:rsid w:val="005C2468"/>
    <w:rsid w:val="005C2F32"/>
    <w:rsid w:val="005C4281"/>
    <w:rsid w:val="005C48D2"/>
    <w:rsid w:val="005C48F3"/>
    <w:rsid w:val="005C524A"/>
    <w:rsid w:val="005C5258"/>
    <w:rsid w:val="005C536E"/>
    <w:rsid w:val="005C56A1"/>
    <w:rsid w:val="005C5EAD"/>
    <w:rsid w:val="005C79E7"/>
    <w:rsid w:val="005C7B98"/>
    <w:rsid w:val="005D05F0"/>
    <w:rsid w:val="005D0DC8"/>
    <w:rsid w:val="005D122D"/>
    <w:rsid w:val="005D1DBE"/>
    <w:rsid w:val="005D1F23"/>
    <w:rsid w:val="005D270E"/>
    <w:rsid w:val="005D318E"/>
    <w:rsid w:val="005D3236"/>
    <w:rsid w:val="005D3402"/>
    <w:rsid w:val="005D3EC5"/>
    <w:rsid w:val="005D4066"/>
    <w:rsid w:val="005D4188"/>
    <w:rsid w:val="005D424A"/>
    <w:rsid w:val="005D4D0F"/>
    <w:rsid w:val="005D5887"/>
    <w:rsid w:val="005D69E5"/>
    <w:rsid w:val="005D6A6D"/>
    <w:rsid w:val="005D7DEB"/>
    <w:rsid w:val="005E0136"/>
    <w:rsid w:val="005E019C"/>
    <w:rsid w:val="005E0DA8"/>
    <w:rsid w:val="005E0FF5"/>
    <w:rsid w:val="005E13E9"/>
    <w:rsid w:val="005E1474"/>
    <w:rsid w:val="005E1DA1"/>
    <w:rsid w:val="005E1F4A"/>
    <w:rsid w:val="005E289B"/>
    <w:rsid w:val="005E2C8E"/>
    <w:rsid w:val="005E519E"/>
    <w:rsid w:val="005E52F2"/>
    <w:rsid w:val="005E56BE"/>
    <w:rsid w:val="005E680F"/>
    <w:rsid w:val="005E6972"/>
    <w:rsid w:val="005E69F6"/>
    <w:rsid w:val="005E7159"/>
    <w:rsid w:val="005E729A"/>
    <w:rsid w:val="005E72A5"/>
    <w:rsid w:val="005F00B2"/>
    <w:rsid w:val="005F0B0C"/>
    <w:rsid w:val="005F112B"/>
    <w:rsid w:val="005F15D2"/>
    <w:rsid w:val="005F18F3"/>
    <w:rsid w:val="005F1AEB"/>
    <w:rsid w:val="005F2439"/>
    <w:rsid w:val="005F2722"/>
    <w:rsid w:val="005F2795"/>
    <w:rsid w:val="005F34CD"/>
    <w:rsid w:val="005F355D"/>
    <w:rsid w:val="005F4B5D"/>
    <w:rsid w:val="005F53CF"/>
    <w:rsid w:val="005F56DD"/>
    <w:rsid w:val="005F600B"/>
    <w:rsid w:val="005F6285"/>
    <w:rsid w:val="005F682D"/>
    <w:rsid w:val="005F6F48"/>
    <w:rsid w:val="005F711C"/>
    <w:rsid w:val="005F7BA1"/>
    <w:rsid w:val="00600243"/>
    <w:rsid w:val="006004C3"/>
    <w:rsid w:val="00600603"/>
    <w:rsid w:val="00600CE5"/>
    <w:rsid w:val="00600D99"/>
    <w:rsid w:val="0060100E"/>
    <w:rsid w:val="00601937"/>
    <w:rsid w:val="00603AE5"/>
    <w:rsid w:val="00604019"/>
    <w:rsid w:val="00604026"/>
    <w:rsid w:val="00604CAE"/>
    <w:rsid w:val="0060507F"/>
    <w:rsid w:val="006058F2"/>
    <w:rsid w:val="00606097"/>
    <w:rsid w:val="00606A73"/>
    <w:rsid w:val="00606AD8"/>
    <w:rsid w:val="00607483"/>
    <w:rsid w:val="00607A1F"/>
    <w:rsid w:val="006105FD"/>
    <w:rsid w:val="006106A8"/>
    <w:rsid w:val="00610A8F"/>
    <w:rsid w:val="00610F17"/>
    <w:rsid w:val="00612125"/>
    <w:rsid w:val="006124ED"/>
    <w:rsid w:val="00612C60"/>
    <w:rsid w:val="00612CEA"/>
    <w:rsid w:val="00612E4F"/>
    <w:rsid w:val="00612F87"/>
    <w:rsid w:val="00612F9B"/>
    <w:rsid w:val="0061331D"/>
    <w:rsid w:val="00613614"/>
    <w:rsid w:val="00613F79"/>
    <w:rsid w:val="00614EC9"/>
    <w:rsid w:val="00614ED2"/>
    <w:rsid w:val="006156DA"/>
    <w:rsid w:val="00615B0E"/>
    <w:rsid w:val="00615E03"/>
    <w:rsid w:val="00616A47"/>
    <w:rsid w:val="00617EB6"/>
    <w:rsid w:val="00617F5D"/>
    <w:rsid w:val="006214DC"/>
    <w:rsid w:val="00621642"/>
    <w:rsid w:val="00621657"/>
    <w:rsid w:val="00621D7E"/>
    <w:rsid w:val="00622A56"/>
    <w:rsid w:val="00623B5E"/>
    <w:rsid w:val="0062491C"/>
    <w:rsid w:val="00624F08"/>
    <w:rsid w:val="006251C8"/>
    <w:rsid w:val="006254D6"/>
    <w:rsid w:val="00626237"/>
    <w:rsid w:val="00626947"/>
    <w:rsid w:val="00627C7B"/>
    <w:rsid w:val="00627E65"/>
    <w:rsid w:val="0063142E"/>
    <w:rsid w:val="0063143A"/>
    <w:rsid w:val="00631F83"/>
    <w:rsid w:val="0063262A"/>
    <w:rsid w:val="0063274F"/>
    <w:rsid w:val="00632AA5"/>
    <w:rsid w:val="00632E84"/>
    <w:rsid w:val="00632FBC"/>
    <w:rsid w:val="006339EB"/>
    <w:rsid w:val="0063518E"/>
    <w:rsid w:val="006354E6"/>
    <w:rsid w:val="00635C21"/>
    <w:rsid w:val="006363AA"/>
    <w:rsid w:val="00636D59"/>
    <w:rsid w:val="00636FDD"/>
    <w:rsid w:val="00637F55"/>
    <w:rsid w:val="0064040E"/>
    <w:rsid w:val="0064043A"/>
    <w:rsid w:val="00640614"/>
    <w:rsid w:val="00640639"/>
    <w:rsid w:val="006408A5"/>
    <w:rsid w:val="00641F16"/>
    <w:rsid w:val="00642427"/>
    <w:rsid w:val="00642948"/>
    <w:rsid w:val="00643574"/>
    <w:rsid w:val="0064368E"/>
    <w:rsid w:val="00643E9C"/>
    <w:rsid w:val="00644C02"/>
    <w:rsid w:val="00645872"/>
    <w:rsid w:val="00645AE4"/>
    <w:rsid w:val="006506B0"/>
    <w:rsid w:val="00651CAC"/>
    <w:rsid w:val="006525F1"/>
    <w:rsid w:val="00652EDC"/>
    <w:rsid w:val="0065375B"/>
    <w:rsid w:val="00653E40"/>
    <w:rsid w:val="00653F32"/>
    <w:rsid w:val="0065451E"/>
    <w:rsid w:val="00654534"/>
    <w:rsid w:val="006549BE"/>
    <w:rsid w:val="00655184"/>
    <w:rsid w:val="006560B5"/>
    <w:rsid w:val="00657151"/>
    <w:rsid w:val="006575BC"/>
    <w:rsid w:val="00657940"/>
    <w:rsid w:val="00660F92"/>
    <w:rsid w:val="00662080"/>
    <w:rsid w:val="00662593"/>
    <w:rsid w:val="006625AE"/>
    <w:rsid w:val="0066269D"/>
    <w:rsid w:val="006630E2"/>
    <w:rsid w:val="006631DF"/>
    <w:rsid w:val="006634BE"/>
    <w:rsid w:val="006643AA"/>
    <w:rsid w:val="006645C6"/>
    <w:rsid w:val="00664686"/>
    <w:rsid w:val="00665AF5"/>
    <w:rsid w:val="00666771"/>
    <w:rsid w:val="0067121B"/>
    <w:rsid w:val="00671268"/>
    <w:rsid w:val="0067136D"/>
    <w:rsid w:val="00671A60"/>
    <w:rsid w:val="00672172"/>
    <w:rsid w:val="00672B47"/>
    <w:rsid w:val="00672D71"/>
    <w:rsid w:val="00674383"/>
    <w:rsid w:val="00674624"/>
    <w:rsid w:val="0067592C"/>
    <w:rsid w:val="00675ABC"/>
    <w:rsid w:val="00675B8C"/>
    <w:rsid w:val="00675E0E"/>
    <w:rsid w:val="00676080"/>
    <w:rsid w:val="006761E8"/>
    <w:rsid w:val="006763FB"/>
    <w:rsid w:val="00676B69"/>
    <w:rsid w:val="00676D6D"/>
    <w:rsid w:val="00680412"/>
    <w:rsid w:val="00681329"/>
    <w:rsid w:val="00682362"/>
    <w:rsid w:val="006828A6"/>
    <w:rsid w:val="00683040"/>
    <w:rsid w:val="00683057"/>
    <w:rsid w:val="006832B8"/>
    <w:rsid w:val="00683DE9"/>
    <w:rsid w:val="00684139"/>
    <w:rsid w:val="0068511A"/>
    <w:rsid w:val="006858A1"/>
    <w:rsid w:val="00686391"/>
    <w:rsid w:val="0068669B"/>
    <w:rsid w:val="006871FE"/>
    <w:rsid w:val="0068763D"/>
    <w:rsid w:val="00687681"/>
    <w:rsid w:val="006906C0"/>
    <w:rsid w:val="006906D1"/>
    <w:rsid w:val="00690C8B"/>
    <w:rsid w:val="0069124A"/>
    <w:rsid w:val="006917FE"/>
    <w:rsid w:val="0069184E"/>
    <w:rsid w:val="006926DB"/>
    <w:rsid w:val="00692C22"/>
    <w:rsid w:val="0069399E"/>
    <w:rsid w:val="00693B2A"/>
    <w:rsid w:val="00693CDD"/>
    <w:rsid w:val="00693CE4"/>
    <w:rsid w:val="006949E1"/>
    <w:rsid w:val="00694AB3"/>
    <w:rsid w:val="00694AC5"/>
    <w:rsid w:val="00694BD9"/>
    <w:rsid w:val="006952A6"/>
    <w:rsid w:val="006954EC"/>
    <w:rsid w:val="00695AE4"/>
    <w:rsid w:val="00695FCA"/>
    <w:rsid w:val="006965D4"/>
    <w:rsid w:val="00696621"/>
    <w:rsid w:val="00696ADE"/>
    <w:rsid w:val="00696F7F"/>
    <w:rsid w:val="00697142"/>
    <w:rsid w:val="0069746D"/>
    <w:rsid w:val="0069792A"/>
    <w:rsid w:val="00697AA9"/>
    <w:rsid w:val="00697F93"/>
    <w:rsid w:val="006A028D"/>
    <w:rsid w:val="006A0A3F"/>
    <w:rsid w:val="006A1270"/>
    <w:rsid w:val="006A14EE"/>
    <w:rsid w:val="006A16DA"/>
    <w:rsid w:val="006A1938"/>
    <w:rsid w:val="006A20CE"/>
    <w:rsid w:val="006A2251"/>
    <w:rsid w:val="006A2B20"/>
    <w:rsid w:val="006A2E6D"/>
    <w:rsid w:val="006A310A"/>
    <w:rsid w:val="006A31C6"/>
    <w:rsid w:val="006A3B0A"/>
    <w:rsid w:val="006A444E"/>
    <w:rsid w:val="006A44EB"/>
    <w:rsid w:val="006A5F15"/>
    <w:rsid w:val="006A61B4"/>
    <w:rsid w:val="006A61D5"/>
    <w:rsid w:val="006A6BE7"/>
    <w:rsid w:val="006A7FF1"/>
    <w:rsid w:val="006B143B"/>
    <w:rsid w:val="006B1DA4"/>
    <w:rsid w:val="006B1F80"/>
    <w:rsid w:val="006B200B"/>
    <w:rsid w:val="006B2228"/>
    <w:rsid w:val="006B25A1"/>
    <w:rsid w:val="006B312C"/>
    <w:rsid w:val="006B3467"/>
    <w:rsid w:val="006B3585"/>
    <w:rsid w:val="006B4223"/>
    <w:rsid w:val="006B51BB"/>
    <w:rsid w:val="006B51D2"/>
    <w:rsid w:val="006B5392"/>
    <w:rsid w:val="006B783C"/>
    <w:rsid w:val="006C068B"/>
    <w:rsid w:val="006C1171"/>
    <w:rsid w:val="006C11DF"/>
    <w:rsid w:val="006C159E"/>
    <w:rsid w:val="006C213E"/>
    <w:rsid w:val="006C2329"/>
    <w:rsid w:val="006C280B"/>
    <w:rsid w:val="006C3799"/>
    <w:rsid w:val="006C3953"/>
    <w:rsid w:val="006C4660"/>
    <w:rsid w:val="006C4EA5"/>
    <w:rsid w:val="006C505C"/>
    <w:rsid w:val="006C5998"/>
    <w:rsid w:val="006C5A91"/>
    <w:rsid w:val="006C5B89"/>
    <w:rsid w:val="006C6042"/>
    <w:rsid w:val="006C604A"/>
    <w:rsid w:val="006C61B7"/>
    <w:rsid w:val="006C6249"/>
    <w:rsid w:val="006C732E"/>
    <w:rsid w:val="006C78A5"/>
    <w:rsid w:val="006C7B90"/>
    <w:rsid w:val="006C7E0C"/>
    <w:rsid w:val="006D015E"/>
    <w:rsid w:val="006D21A2"/>
    <w:rsid w:val="006D21BF"/>
    <w:rsid w:val="006D2875"/>
    <w:rsid w:val="006D28FE"/>
    <w:rsid w:val="006D32DA"/>
    <w:rsid w:val="006D333F"/>
    <w:rsid w:val="006D393F"/>
    <w:rsid w:val="006D3A8C"/>
    <w:rsid w:val="006D3AB9"/>
    <w:rsid w:val="006D47C1"/>
    <w:rsid w:val="006D5702"/>
    <w:rsid w:val="006D5703"/>
    <w:rsid w:val="006D61B7"/>
    <w:rsid w:val="006D62F6"/>
    <w:rsid w:val="006D6936"/>
    <w:rsid w:val="006D6ACD"/>
    <w:rsid w:val="006D6C6E"/>
    <w:rsid w:val="006D7018"/>
    <w:rsid w:val="006D72F9"/>
    <w:rsid w:val="006D79F1"/>
    <w:rsid w:val="006E0218"/>
    <w:rsid w:val="006E0350"/>
    <w:rsid w:val="006E0497"/>
    <w:rsid w:val="006E212F"/>
    <w:rsid w:val="006E2293"/>
    <w:rsid w:val="006E303B"/>
    <w:rsid w:val="006E3A6D"/>
    <w:rsid w:val="006E3C61"/>
    <w:rsid w:val="006E3C7F"/>
    <w:rsid w:val="006E3DEE"/>
    <w:rsid w:val="006E4738"/>
    <w:rsid w:val="006E480E"/>
    <w:rsid w:val="006E56C8"/>
    <w:rsid w:val="006E6C23"/>
    <w:rsid w:val="006E7273"/>
    <w:rsid w:val="006E7377"/>
    <w:rsid w:val="006F0583"/>
    <w:rsid w:val="006F1089"/>
    <w:rsid w:val="006F1189"/>
    <w:rsid w:val="006F18DF"/>
    <w:rsid w:val="006F1AC3"/>
    <w:rsid w:val="006F2467"/>
    <w:rsid w:val="006F2B22"/>
    <w:rsid w:val="006F4367"/>
    <w:rsid w:val="006F4387"/>
    <w:rsid w:val="006F4A49"/>
    <w:rsid w:val="006F4AE7"/>
    <w:rsid w:val="006F4EA0"/>
    <w:rsid w:val="006F539B"/>
    <w:rsid w:val="006F549A"/>
    <w:rsid w:val="006F5A47"/>
    <w:rsid w:val="006F5C69"/>
    <w:rsid w:val="006F5D16"/>
    <w:rsid w:val="006F6632"/>
    <w:rsid w:val="006F6EAD"/>
    <w:rsid w:val="007007EA"/>
    <w:rsid w:val="00701628"/>
    <w:rsid w:val="007024CC"/>
    <w:rsid w:val="007025AB"/>
    <w:rsid w:val="007038B2"/>
    <w:rsid w:val="007039BE"/>
    <w:rsid w:val="00703B86"/>
    <w:rsid w:val="00703D47"/>
    <w:rsid w:val="00704052"/>
    <w:rsid w:val="007040A4"/>
    <w:rsid w:val="0070446E"/>
    <w:rsid w:val="007046AC"/>
    <w:rsid w:val="00704951"/>
    <w:rsid w:val="00704BE8"/>
    <w:rsid w:val="007051DF"/>
    <w:rsid w:val="00705D1A"/>
    <w:rsid w:val="00706097"/>
    <w:rsid w:val="0070617B"/>
    <w:rsid w:val="0070658A"/>
    <w:rsid w:val="007067B8"/>
    <w:rsid w:val="007068A5"/>
    <w:rsid w:val="00706BBC"/>
    <w:rsid w:val="007077A0"/>
    <w:rsid w:val="00707C2F"/>
    <w:rsid w:val="00710089"/>
    <w:rsid w:val="0071075F"/>
    <w:rsid w:val="007112E3"/>
    <w:rsid w:val="00711BE0"/>
    <w:rsid w:val="00711BF4"/>
    <w:rsid w:val="00711FA5"/>
    <w:rsid w:val="00712C51"/>
    <w:rsid w:val="00713010"/>
    <w:rsid w:val="007131FC"/>
    <w:rsid w:val="00713462"/>
    <w:rsid w:val="00713D6F"/>
    <w:rsid w:val="00714AA2"/>
    <w:rsid w:val="00714F7E"/>
    <w:rsid w:val="0071534D"/>
    <w:rsid w:val="007158CB"/>
    <w:rsid w:val="00717F2C"/>
    <w:rsid w:val="00720174"/>
    <w:rsid w:val="007207D1"/>
    <w:rsid w:val="00720E9F"/>
    <w:rsid w:val="00720F81"/>
    <w:rsid w:val="00721801"/>
    <w:rsid w:val="00722074"/>
    <w:rsid w:val="007238D6"/>
    <w:rsid w:val="00723F04"/>
    <w:rsid w:val="00724391"/>
    <w:rsid w:val="0072498E"/>
    <w:rsid w:val="00724C6B"/>
    <w:rsid w:val="00725D25"/>
    <w:rsid w:val="00726097"/>
    <w:rsid w:val="00726357"/>
    <w:rsid w:val="00726530"/>
    <w:rsid w:val="0072681D"/>
    <w:rsid w:val="00726CA0"/>
    <w:rsid w:val="00726D18"/>
    <w:rsid w:val="007270EC"/>
    <w:rsid w:val="007273CA"/>
    <w:rsid w:val="0072776E"/>
    <w:rsid w:val="00727B95"/>
    <w:rsid w:val="0073000E"/>
    <w:rsid w:val="0073029C"/>
    <w:rsid w:val="0073058E"/>
    <w:rsid w:val="0073065C"/>
    <w:rsid w:val="007313F8"/>
    <w:rsid w:val="00731C12"/>
    <w:rsid w:val="0073299B"/>
    <w:rsid w:val="00733126"/>
    <w:rsid w:val="0073324C"/>
    <w:rsid w:val="00733507"/>
    <w:rsid w:val="00733B72"/>
    <w:rsid w:val="00734025"/>
    <w:rsid w:val="0073505C"/>
    <w:rsid w:val="00735367"/>
    <w:rsid w:val="00735A50"/>
    <w:rsid w:val="007361D4"/>
    <w:rsid w:val="0073634D"/>
    <w:rsid w:val="00736376"/>
    <w:rsid w:val="007366E9"/>
    <w:rsid w:val="00736A02"/>
    <w:rsid w:val="007375AF"/>
    <w:rsid w:val="00737ECD"/>
    <w:rsid w:val="00737FB1"/>
    <w:rsid w:val="00740204"/>
    <w:rsid w:val="007404D9"/>
    <w:rsid w:val="0074078B"/>
    <w:rsid w:val="00741621"/>
    <w:rsid w:val="007427BE"/>
    <w:rsid w:val="007429A2"/>
    <w:rsid w:val="00742AA5"/>
    <w:rsid w:val="00742C58"/>
    <w:rsid w:val="00743F82"/>
    <w:rsid w:val="00744044"/>
    <w:rsid w:val="00744604"/>
    <w:rsid w:val="0074466E"/>
    <w:rsid w:val="00746808"/>
    <w:rsid w:val="0074741A"/>
    <w:rsid w:val="00750803"/>
    <w:rsid w:val="00751140"/>
    <w:rsid w:val="00753B17"/>
    <w:rsid w:val="00755F01"/>
    <w:rsid w:val="00756447"/>
    <w:rsid w:val="007568CF"/>
    <w:rsid w:val="00756C20"/>
    <w:rsid w:val="0075703A"/>
    <w:rsid w:val="007577C6"/>
    <w:rsid w:val="00760027"/>
    <w:rsid w:val="00760839"/>
    <w:rsid w:val="0076095B"/>
    <w:rsid w:val="00760D6E"/>
    <w:rsid w:val="00760DA7"/>
    <w:rsid w:val="00761396"/>
    <w:rsid w:val="0076282A"/>
    <w:rsid w:val="00762A13"/>
    <w:rsid w:val="00764933"/>
    <w:rsid w:val="00764E33"/>
    <w:rsid w:val="00765173"/>
    <w:rsid w:val="007655D8"/>
    <w:rsid w:val="007660F6"/>
    <w:rsid w:val="007662FC"/>
    <w:rsid w:val="00766315"/>
    <w:rsid w:val="00766EC8"/>
    <w:rsid w:val="00766FAE"/>
    <w:rsid w:val="007674CC"/>
    <w:rsid w:val="00767AC5"/>
    <w:rsid w:val="00767E01"/>
    <w:rsid w:val="00770197"/>
    <w:rsid w:val="007701C1"/>
    <w:rsid w:val="007703A6"/>
    <w:rsid w:val="0077062C"/>
    <w:rsid w:val="007706E5"/>
    <w:rsid w:val="00770BB1"/>
    <w:rsid w:val="007711B0"/>
    <w:rsid w:val="007714F7"/>
    <w:rsid w:val="00771E48"/>
    <w:rsid w:val="007720BD"/>
    <w:rsid w:val="00772627"/>
    <w:rsid w:val="00772779"/>
    <w:rsid w:val="00772E64"/>
    <w:rsid w:val="007735CC"/>
    <w:rsid w:val="007739F0"/>
    <w:rsid w:val="00773A49"/>
    <w:rsid w:val="00773ACB"/>
    <w:rsid w:val="00773FC4"/>
    <w:rsid w:val="007743C8"/>
    <w:rsid w:val="007745F8"/>
    <w:rsid w:val="00775459"/>
    <w:rsid w:val="00775B34"/>
    <w:rsid w:val="00775BF0"/>
    <w:rsid w:val="00775DF0"/>
    <w:rsid w:val="00775F41"/>
    <w:rsid w:val="007762D9"/>
    <w:rsid w:val="00776E6E"/>
    <w:rsid w:val="00776FA0"/>
    <w:rsid w:val="00776FFB"/>
    <w:rsid w:val="00777099"/>
    <w:rsid w:val="00780388"/>
    <w:rsid w:val="00780859"/>
    <w:rsid w:val="00780B6E"/>
    <w:rsid w:val="0078104B"/>
    <w:rsid w:val="007815B0"/>
    <w:rsid w:val="00781A8B"/>
    <w:rsid w:val="00782272"/>
    <w:rsid w:val="00782A35"/>
    <w:rsid w:val="00782DC1"/>
    <w:rsid w:val="00782DF0"/>
    <w:rsid w:val="00782FD7"/>
    <w:rsid w:val="007849CE"/>
    <w:rsid w:val="00784A98"/>
    <w:rsid w:val="00784CAB"/>
    <w:rsid w:val="007850E4"/>
    <w:rsid w:val="00785629"/>
    <w:rsid w:val="0078594E"/>
    <w:rsid w:val="00785CD1"/>
    <w:rsid w:val="00786267"/>
    <w:rsid w:val="0078678F"/>
    <w:rsid w:val="00786F46"/>
    <w:rsid w:val="0078798D"/>
    <w:rsid w:val="00787BA0"/>
    <w:rsid w:val="00787F02"/>
    <w:rsid w:val="007906E3"/>
    <w:rsid w:val="007908D1"/>
    <w:rsid w:val="00790F30"/>
    <w:rsid w:val="00791FAB"/>
    <w:rsid w:val="00792292"/>
    <w:rsid w:val="00792561"/>
    <w:rsid w:val="007934AC"/>
    <w:rsid w:val="00793AB6"/>
    <w:rsid w:val="007946A3"/>
    <w:rsid w:val="00795CAB"/>
    <w:rsid w:val="0079650D"/>
    <w:rsid w:val="0079663E"/>
    <w:rsid w:val="007968D2"/>
    <w:rsid w:val="00796A25"/>
    <w:rsid w:val="00796F63"/>
    <w:rsid w:val="0079765E"/>
    <w:rsid w:val="00797BA3"/>
    <w:rsid w:val="00797C52"/>
    <w:rsid w:val="007A1FCB"/>
    <w:rsid w:val="007A3285"/>
    <w:rsid w:val="007A36CC"/>
    <w:rsid w:val="007A4301"/>
    <w:rsid w:val="007A4F8A"/>
    <w:rsid w:val="007A527A"/>
    <w:rsid w:val="007A594F"/>
    <w:rsid w:val="007A59A9"/>
    <w:rsid w:val="007A5A89"/>
    <w:rsid w:val="007A5C3D"/>
    <w:rsid w:val="007A74E0"/>
    <w:rsid w:val="007B0396"/>
    <w:rsid w:val="007B0AB8"/>
    <w:rsid w:val="007B0C87"/>
    <w:rsid w:val="007B0CEA"/>
    <w:rsid w:val="007B0D12"/>
    <w:rsid w:val="007B1248"/>
    <w:rsid w:val="007B1571"/>
    <w:rsid w:val="007B1681"/>
    <w:rsid w:val="007B2210"/>
    <w:rsid w:val="007B2283"/>
    <w:rsid w:val="007B2375"/>
    <w:rsid w:val="007B2640"/>
    <w:rsid w:val="007B2669"/>
    <w:rsid w:val="007B2852"/>
    <w:rsid w:val="007B32FD"/>
    <w:rsid w:val="007B3678"/>
    <w:rsid w:val="007B42E9"/>
    <w:rsid w:val="007B4FA9"/>
    <w:rsid w:val="007B52CF"/>
    <w:rsid w:val="007B5335"/>
    <w:rsid w:val="007B5704"/>
    <w:rsid w:val="007B5848"/>
    <w:rsid w:val="007B6222"/>
    <w:rsid w:val="007B711B"/>
    <w:rsid w:val="007B7E52"/>
    <w:rsid w:val="007B7FC4"/>
    <w:rsid w:val="007C012C"/>
    <w:rsid w:val="007C07AA"/>
    <w:rsid w:val="007C0AE8"/>
    <w:rsid w:val="007C0F6B"/>
    <w:rsid w:val="007C1A9D"/>
    <w:rsid w:val="007C1AFC"/>
    <w:rsid w:val="007C287F"/>
    <w:rsid w:val="007C2C87"/>
    <w:rsid w:val="007C38E9"/>
    <w:rsid w:val="007C3FD3"/>
    <w:rsid w:val="007C4387"/>
    <w:rsid w:val="007C537E"/>
    <w:rsid w:val="007C5CF4"/>
    <w:rsid w:val="007C6273"/>
    <w:rsid w:val="007C63DA"/>
    <w:rsid w:val="007C6887"/>
    <w:rsid w:val="007C6AC1"/>
    <w:rsid w:val="007C6B56"/>
    <w:rsid w:val="007C6E6D"/>
    <w:rsid w:val="007D0028"/>
    <w:rsid w:val="007D0AEE"/>
    <w:rsid w:val="007D19E7"/>
    <w:rsid w:val="007D1D7E"/>
    <w:rsid w:val="007D25F6"/>
    <w:rsid w:val="007D38F8"/>
    <w:rsid w:val="007D3DC2"/>
    <w:rsid w:val="007D46A1"/>
    <w:rsid w:val="007D54FB"/>
    <w:rsid w:val="007D5AAB"/>
    <w:rsid w:val="007D6C75"/>
    <w:rsid w:val="007D72BD"/>
    <w:rsid w:val="007D73FA"/>
    <w:rsid w:val="007D7423"/>
    <w:rsid w:val="007D7B0A"/>
    <w:rsid w:val="007E0739"/>
    <w:rsid w:val="007E0812"/>
    <w:rsid w:val="007E0A3A"/>
    <w:rsid w:val="007E0E5C"/>
    <w:rsid w:val="007E1FAD"/>
    <w:rsid w:val="007E324F"/>
    <w:rsid w:val="007E3508"/>
    <w:rsid w:val="007E3555"/>
    <w:rsid w:val="007E3B7E"/>
    <w:rsid w:val="007E42E0"/>
    <w:rsid w:val="007E55CE"/>
    <w:rsid w:val="007E5A75"/>
    <w:rsid w:val="007E5B28"/>
    <w:rsid w:val="007E61E3"/>
    <w:rsid w:val="007E6328"/>
    <w:rsid w:val="007E64F9"/>
    <w:rsid w:val="007E71F3"/>
    <w:rsid w:val="007E7ADE"/>
    <w:rsid w:val="007F0090"/>
    <w:rsid w:val="007F06C1"/>
    <w:rsid w:val="007F1339"/>
    <w:rsid w:val="007F1A64"/>
    <w:rsid w:val="007F1BA5"/>
    <w:rsid w:val="007F2173"/>
    <w:rsid w:val="007F24F1"/>
    <w:rsid w:val="007F3C5A"/>
    <w:rsid w:val="007F4130"/>
    <w:rsid w:val="007F4617"/>
    <w:rsid w:val="007F469C"/>
    <w:rsid w:val="007F514C"/>
    <w:rsid w:val="007F7EA1"/>
    <w:rsid w:val="0080058F"/>
    <w:rsid w:val="00800874"/>
    <w:rsid w:val="0080093F"/>
    <w:rsid w:val="00800A08"/>
    <w:rsid w:val="00800C6B"/>
    <w:rsid w:val="00801769"/>
    <w:rsid w:val="008018C4"/>
    <w:rsid w:val="00801A19"/>
    <w:rsid w:val="0080215D"/>
    <w:rsid w:val="00802820"/>
    <w:rsid w:val="008029AA"/>
    <w:rsid w:val="00802DA9"/>
    <w:rsid w:val="00803166"/>
    <w:rsid w:val="008031B4"/>
    <w:rsid w:val="00803430"/>
    <w:rsid w:val="00803B89"/>
    <w:rsid w:val="008042E0"/>
    <w:rsid w:val="008051A5"/>
    <w:rsid w:val="008053D2"/>
    <w:rsid w:val="00805DCA"/>
    <w:rsid w:val="00806A09"/>
    <w:rsid w:val="008071C2"/>
    <w:rsid w:val="0080781D"/>
    <w:rsid w:val="00810573"/>
    <w:rsid w:val="00810C3A"/>
    <w:rsid w:val="008110BB"/>
    <w:rsid w:val="008110D1"/>
    <w:rsid w:val="00812512"/>
    <w:rsid w:val="00812573"/>
    <w:rsid w:val="00812FC1"/>
    <w:rsid w:val="0081339B"/>
    <w:rsid w:val="008150D9"/>
    <w:rsid w:val="0081516A"/>
    <w:rsid w:val="008155ED"/>
    <w:rsid w:val="00816393"/>
    <w:rsid w:val="00816C72"/>
    <w:rsid w:val="00816F41"/>
    <w:rsid w:val="00820024"/>
    <w:rsid w:val="0082043A"/>
    <w:rsid w:val="00821127"/>
    <w:rsid w:val="008227B6"/>
    <w:rsid w:val="008229A2"/>
    <w:rsid w:val="00822E1B"/>
    <w:rsid w:val="0082356F"/>
    <w:rsid w:val="00823807"/>
    <w:rsid w:val="0082464D"/>
    <w:rsid w:val="0082486B"/>
    <w:rsid w:val="008248AE"/>
    <w:rsid w:val="008259DA"/>
    <w:rsid w:val="00825E0D"/>
    <w:rsid w:val="008266F5"/>
    <w:rsid w:val="00826B25"/>
    <w:rsid w:val="0082777A"/>
    <w:rsid w:val="00830599"/>
    <w:rsid w:val="00830B13"/>
    <w:rsid w:val="00830D9D"/>
    <w:rsid w:val="00831150"/>
    <w:rsid w:val="0083116C"/>
    <w:rsid w:val="0083118E"/>
    <w:rsid w:val="008315FB"/>
    <w:rsid w:val="00831606"/>
    <w:rsid w:val="008325EA"/>
    <w:rsid w:val="00832CAD"/>
    <w:rsid w:val="00833049"/>
    <w:rsid w:val="008333FC"/>
    <w:rsid w:val="00833705"/>
    <w:rsid w:val="008342D1"/>
    <w:rsid w:val="008349D5"/>
    <w:rsid w:val="00834B42"/>
    <w:rsid w:val="008355E4"/>
    <w:rsid w:val="00835943"/>
    <w:rsid w:val="00835D49"/>
    <w:rsid w:val="008360C9"/>
    <w:rsid w:val="0083618C"/>
    <w:rsid w:val="00836676"/>
    <w:rsid w:val="00836A78"/>
    <w:rsid w:val="0083729C"/>
    <w:rsid w:val="008402B1"/>
    <w:rsid w:val="0084063D"/>
    <w:rsid w:val="00841592"/>
    <w:rsid w:val="00841D2B"/>
    <w:rsid w:val="00841D5C"/>
    <w:rsid w:val="008435CD"/>
    <w:rsid w:val="008438D5"/>
    <w:rsid w:val="00843D4B"/>
    <w:rsid w:val="00844EFA"/>
    <w:rsid w:val="00844FC9"/>
    <w:rsid w:val="008450FB"/>
    <w:rsid w:val="00845274"/>
    <w:rsid w:val="0084572B"/>
    <w:rsid w:val="00845A59"/>
    <w:rsid w:val="00845BE8"/>
    <w:rsid w:val="00846D0D"/>
    <w:rsid w:val="00847204"/>
    <w:rsid w:val="00847A47"/>
    <w:rsid w:val="0085075A"/>
    <w:rsid w:val="0085140E"/>
    <w:rsid w:val="00851751"/>
    <w:rsid w:val="008519C2"/>
    <w:rsid w:val="00851E9B"/>
    <w:rsid w:val="008526A8"/>
    <w:rsid w:val="00852B46"/>
    <w:rsid w:val="00853510"/>
    <w:rsid w:val="0085354D"/>
    <w:rsid w:val="00854385"/>
    <w:rsid w:val="008543A2"/>
    <w:rsid w:val="00855324"/>
    <w:rsid w:val="0085583E"/>
    <w:rsid w:val="00855B41"/>
    <w:rsid w:val="00855B5F"/>
    <w:rsid w:val="00855C71"/>
    <w:rsid w:val="00855F07"/>
    <w:rsid w:val="00856EAD"/>
    <w:rsid w:val="008571CC"/>
    <w:rsid w:val="00857537"/>
    <w:rsid w:val="00857AFB"/>
    <w:rsid w:val="00857B12"/>
    <w:rsid w:val="0086001A"/>
    <w:rsid w:val="0086050F"/>
    <w:rsid w:val="00860582"/>
    <w:rsid w:val="008608ED"/>
    <w:rsid w:val="00860D6A"/>
    <w:rsid w:val="00860E17"/>
    <w:rsid w:val="00860EF3"/>
    <w:rsid w:val="00861751"/>
    <w:rsid w:val="0086209B"/>
    <w:rsid w:val="00862462"/>
    <w:rsid w:val="0086246E"/>
    <w:rsid w:val="00862DD7"/>
    <w:rsid w:val="00863C37"/>
    <w:rsid w:val="00864103"/>
    <w:rsid w:val="00864B7E"/>
    <w:rsid w:val="00864D81"/>
    <w:rsid w:val="008651BC"/>
    <w:rsid w:val="008659DD"/>
    <w:rsid w:val="00865B72"/>
    <w:rsid w:val="00865DC1"/>
    <w:rsid w:val="008662FC"/>
    <w:rsid w:val="008663A8"/>
    <w:rsid w:val="00866961"/>
    <w:rsid w:val="00867FF7"/>
    <w:rsid w:val="0087035F"/>
    <w:rsid w:val="00870676"/>
    <w:rsid w:val="00871060"/>
    <w:rsid w:val="00871287"/>
    <w:rsid w:val="00871391"/>
    <w:rsid w:val="008715E8"/>
    <w:rsid w:val="00871F29"/>
    <w:rsid w:val="008720CE"/>
    <w:rsid w:val="008720FB"/>
    <w:rsid w:val="00873173"/>
    <w:rsid w:val="008738C5"/>
    <w:rsid w:val="008739E3"/>
    <w:rsid w:val="00874A6C"/>
    <w:rsid w:val="00875EA7"/>
    <w:rsid w:val="00876AB5"/>
    <w:rsid w:val="008774F5"/>
    <w:rsid w:val="008800BD"/>
    <w:rsid w:val="008802F7"/>
    <w:rsid w:val="008808AB"/>
    <w:rsid w:val="00880CB9"/>
    <w:rsid w:val="00881601"/>
    <w:rsid w:val="008819B8"/>
    <w:rsid w:val="008819C2"/>
    <w:rsid w:val="008823AA"/>
    <w:rsid w:val="008823B8"/>
    <w:rsid w:val="00883336"/>
    <w:rsid w:val="008834BF"/>
    <w:rsid w:val="00883932"/>
    <w:rsid w:val="00883E9F"/>
    <w:rsid w:val="00884293"/>
    <w:rsid w:val="0088452E"/>
    <w:rsid w:val="00884C81"/>
    <w:rsid w:val="00884F3B"/>
    <w:rsid w:val="008850B5"/>
    <w:rsid w:val="00885744"/>
    <w:rsid w:val="008863B1"/>
    <w:rsid w:val="00886653"/>
    <w:rsid w:val="008866EF"/>
    <w:rsid w:val="008872B6"/>
    <w:rsid w:val="00887BF5"/>
    <w:rsid w:val="00890334"/>
    <w:rsid w:val="0089096C"/>
    <w:rsid w:val="00890EA4"/>
    <w:rsid w:val="00891497"/>
    <w:rsid w:val="00891911"/>
    <w:rsid w:val="00891B0A"/>
    <w:rsid w:val="00891D91"/>
    <w:rsid w:val="0089243C"/>
    <w:rsid w:val="00892FD7"/>
    <w:rsid w:val="008932DE"/>
    <w:rsid w:val="00893E09"/>
    <w:rsid w:val="00894377"/>
    <w:rsid w:val="0089467A"/>
    <w:rsid w:val="008952BB"/>
    <w:rsid w:val="0089569C"/>
    <w:rsid w:val="008956B7"/>
    <w:rsid w:val="00895EC5"/>
    <w:rsid w:val="00896212"/>
    <w:rsid w:val="00896283"/>
    <w:rsid w:val="008971BB"/>
    <w:rsid w:val="0089747F"/>
    <w:rsid w:val="008974D3"/>
    <w:rsid w:val="008A052B"/>
    <w:rsid w:val="008A1204"/>
    <w:rsid w:val="008A1F61"/>
    <w:rsid w:val="008A2E04"/>
    <w:rsid w:val="008A35D0"/>
    <w:rsid w:val="008A386E"/>
    <w:rsid w:val="008A4A0A"/>
    <w:rsid w:val="008A6425"/>
    <w:rsid w:val="008A6658"/>
    <w:rsid w:val="008B0149"/>
    <w:rsid w:val="008B03A2"/>
    <w:rsid w:val="008B0D8A"/>
    <w:rsid w:val="008B0FF5"/>
    <w:rsid w:val="008B1CB9"/>
    <w:rsid w:val="008B2AAB"/>
    <w:rsid w:val="008B3370"/>
    <w:rsid w:val="008B383F"/>
    <w:rsid w:val="008B3873"/>
    <w:rsid w:val="008B3C4A"/>
    <w:rsid w:val="008B44EB"/>
    <w:rsid w:val="008B6B25"/>
    <w:rsid w:val="008B792C"/>
    <w:rsid w:val="008C0B53"/>
    <w:rsid w:val="008C0BBB"/>
    <w:rsid w:val="008C0DCB"/>
    <w:rsid w:val="008C2BFA"/>
    <w:rsid w:val="008C3DC0"/>
    <w:rsid w:val="008C3EB7"/>
    <w:rsid w:val="008C4238"/>
    <w:rsid w:val="008C45BD"/>
    <w:rsid w:val="008C4FE0"/>
    <w:rsid w:val="008C5198"/>
    <w:rsid w:val="008C51F5"/>
    <w:rsid w:val="008C5A5A"/>
    <w:rsid w:val="008C665D"/>
    <w:rsid w:val="008C75AB"/>
    <w:rsid w:val="008C7740"/>
    <w:rsid w:val="008D08FB"/>
    <w:rsid w:val="008D0F1B"/>
    <w:rsid w:val="008D1B63"/>
    <w:rsid w:val="008D1DAB"/>
    <w:rsid w:val="008D23BB"/>
    <w:rsid w:val="008D2A3D"/>
    <w:rsid w:val="008D3D4E"/>
    <w:rsid w:val="008D455C"/>
    <w:rsid w:val="008D4702"/>
    <w:rsid w:val="008D48CA"/>
    <w:rsid w:val="008D4DF2"/>
    <w:rsid w:val="008D53E8"/>
    <w:rsid w:val="008D58FE"/>
    <w:rsid w:val="008D6701"/>
    <w:rsid w:val="008D6BA9"/>
    <w:rsid w:val="008D7350"/>
    <w:rsid w:val="008D782B"/>
    <w:rsid w:val="008E03B9"/>
    <w:rsid w:val="008E0E16"/>
    <w:rsid w:val="008E0F6A"/>
    <w:rsid w:val="008E10F3"/>
    <w:rsid w:val="008E192E"/>
    <w:rsid w:val="008E2B20"/>
    <w:rsid w:val="008E2BC3"/>
    <w:rsid w:val="008E2C16"/>
    <w:rsid w:val="008E3F9D"/>
    <w:rsid w:val="008E4FD4"/>
    <w:rsid w:val="008E5412"/>
    <w:rsid w:val="008E5B80"/>
    <w:rsid w:val="008E6891"/>
    <w:rsid w:val="008E6B1C"/>
    <w:rsid w:val="008E6DFE"/>
    <w:rsid w:val="008F013B"/>
    <w:rsid w:val="008F0361"/>
    <w:rsid w:val="008F07C8"/>
    <w:rsid w:val="008F1D93"/>
    <w:rsid w:val="008F2564"/>
    <w:rsid w:val="008F2735"/>
    <w:rsid w:val="008F2904"/>
    <w:rsid w:val="008F2D76"/>
    <w:rsid w:val="008F2F2D"/>
    <w:rsid w:val="008F304B"/>
    <w:rsid w:val="008F30BD"/>
    <w:rsid w:val="008F4580"/>
    <w:rsid w:val="008F4B02"/>
    <w:rsid w:val="008F5566"/>
    <w:rsid w:val="008F5ADA"/>
    <w:rsid w:val="008F5BDC"/>
    <w:rsid w:val="008F5DE1"/>
    <w:rsid w:val="008F6A4E"/>
    <w:rsid w:val="008F6D7D"/>
    <w:rsid w:val="008F6E4F"/>
    <w:rsid w:val="0090023A"/>
    <w:rsid w:val="00900D91"/>
    <w:rsid w:val="00901403"/>
    <w:rsid w:val="00901CCE"/>
    <w:rsid w:val="009033F9"/>
    <w:rsid w:val="009037BF"/>
    <w:rsid w:val="00904070"/>
    <w:rsid w:val="009042EE"/>
    <w:rsid w:val="00904402"/>
    <w:rsid w:val="0090451E"/>
    <w:rsid w:val="00904AE3"/>
    <w:rsid w:val="00905070"/>
    <w:rsid w:val="00906942"/>
    <w:rsid w:val="0091076F"/>
    <w:rsid w:val="009107FD"/>
    <w:rsid w:val="00911823"/>
    <w:rsid w:val="009125AB"/>
    <w:rsid w:val="00912A15"/>
    <w:rsid w:val="00913070"/>
    <w:rsid w:val="00913952"/>
    <w:rsid w:val="00914359"/>
    <w:rsid w:val="009143C9"/>
    <w:rsid w:val="009143E0"/>
    <w:rsid w:val="00914439"/>
    <w:rsid w:val="0091479B"/>
    <w:rsid w:val="009150D3"/>
    <w:rsid w:val="00915D02"/>
    <w:rsid w:val="00915FBF"/>
    <w:rsid w:val="009166E7"/>
    <w:rsid w:val="009167A1"/>
    <w:rsid w:val="00916871"/>
    <w:rsid w:val="0091692B"/>
    <w:rsid w:val="00917696"/>
    <w:rsid w:val="00920FA3"/>
    <w:rsid w:val="00921190"/>
    <w:rsid w:val="009214DB"/>
    <w:rsid w:val="0092188A"/>
    <w:rsid w:val="0092199E"/>
    <w:rsid w:val="009219E1"/>
    <w:rsid w:val="00922067"/>
    <w:rsid w:val="00923266"/>
    <w:rsid w:val="009233E7"/>
    <w:rsid w:val="0092387D"/>
    <w:rsid w:val="00923A3B"/>
    <w:rsid w:val="00924121"/>
    <w:rsid w:val="0092456A"/>
    <w:rsid w:val="00925AF9"/>
    <w:rsid w:val="009262D8"/>
    <w:rsid w:val="00927BE3"/>
    <w:rsid w:val="00930496"/>
    <w:rsid w:val="00930665"/>
    <w:rsid w:val="0093126A"/>
    <w:rsid w:val="00932C92"/>
    <w:rsid w:val="00932D99"/>
    <w:rsid w:val="00933378"/>
    <w:rsid w:val="00933D02"/>
    <w:rsid w:val="00934CAA"/>
    <w:rsid w:val="009355AA"/>
    <w:rsid w:val="00936AA4"/>
    <w:rsid w:val="00936AFD"/>
    <w:rsid w:val="00936DE5"/>
    <w:rsid w:val="009375CF"/>
    <w:rsid w:val="009375D3"/>
    <w:rsid w:val="00937673"/>
    <w:rsid w:val="009379AD"/>
    <w:rsid w:val="00940CC4"/>
    <w:rsid w:val="00941B27"/>
    <w:rsid w:val="00941D27"/>
    <w:rsid w:val="00941DE6"/>
    <w:rsid w:val="00942125"/>
    <w:rsid w:val="00945CB4"/>
    <w:rsid w:val="00946797"/>
    <w:rsid w:val="009472E2"/>
    <w:rsid w:val="009504FE"/>
    <w:rsid w:val="00951F3F"/>
    <w:rsid w:val="00952CC5"/>
    <w:rsid w:val="009531BA"/>
    <w:rsid w:val="00953E82"/>
    <w:rsid w:val="009540F6"/>
    <w:rsid w:val="009542AF"/>
    <w:rsid w:val="00955BDC"/>
    <w:rsid w:val="00956303"/>
    <w:rsid w:val="00956C12"/>
    <w:rsid w:val="00957239"/>
    <w:rsid w:val="009573A8"/>
    <w:rsid w:val="0096011B"/>
    <w:rsid w:val="00961ECE"/>
    <w:rsid w:val="009627DB"/>
    <w:rsid w:val="009631F5"/>
    <w:rsid w:val="009639B2"/>
    <w:rsid w:val="0096409C"/>
    <w:rsid w:val="009644C7"/>
    <w:rsid w:val="00964C2C"/>
    <w:rsid w:val="00965881"/>
    <w:rsid w:val="00965CAA"/>
    <w:rsid w:val="00966216"/>
    <w:rsid w:val="00966271"/>
    <w:rsid w:val="009662DF"/>
    <w:rsid w:val="00966BF8"/>
    <w:rsid w:val="00966C7C"/>
    <w:rsid w:val="00966E66"/>
    <w:rsid w:val="00967632"/>
    <w:rsid w:val="0096786D"/>
    <w:rsid w:val="009702F3"/>
    <w:rsid w:val="009702FA"/>
    <w:rsid w:val="009711E5"/>
    <w:rsid w:val="00971BF8"/>
    <w:rsid w:val="00971F19"/>
    <w:rsid w:val="00972759"/>
    <w:rsid w:val="009729D3"/>
    <w:rsid w:val="00972A43"/>
    <w:rsid w:val="00972CBB"/>
    <w:rsid w:val="00972E55"/>
    <w:rsid w:val="00973623"/>
    <w:rsid w:val="009743F5"/>
    <w:rsid w:val="00974A96"/>
    <w:rsid w:val="0097642B"/>
    <w:rsid w:val="00976607"/>
    <w:rsid w:val="00976E5D"/>
    <w:rsid w:val="00977626"/>
    <w:rsid w:val="0097768E"/>
    <w:rsid w:val="009778AD"/>
    <w:rsid w:val="00977E3A"/>
    <w:rsid w:val="00977ED8"/>
    <w:rsid w:val="00981308"/>
    <w:rsid w:val="00981D8B"/>
    <w:rsid w:val="00982877"/>
    <w:rsid w:val="00982AF5"/>
    <w:rsid w:val="00982EAA"/>
    <w:rsid w:val="0098494C"/>
    <w:rsid w:val="00985576"/>
    <w:rsid w:val="009855E2"/>
    <w:rsid w:val="00985DBE"/>
    <w:rsid w:val="00985E72"/>
    <w:rsid w:val="009861B7"/>
    <w:rsid w:val="009868DE"/>
    <w:rsid w:val="00986925"/>
    <w:rsid w:val="00986D8C"/>
    <w:rsid w:val="00986EF3"/>
    <w:rsid w:val="009873C4"/>
    <w:rsid w:val="00987525"/>
    <w:rsid w:val="0098767C"/>
    <w:rsid w:val="00987A43"/>
    <w:rsid w:val="00990F0E"/>
    <w:rsid w:val="0099107A"/>
    <w:rsid w:val="0099139D"/>
    <w:rsid w:val="00991817"/>
    <w:rsid w:val="00992330"/>
    <w:rsid w:val="009923BC"/>
    <w:rsid w:val="00992478"/>
    <w:rsid w:val="00992729"/>
    <w:rsid w:val="00992AF2"/>
    <w:rsid w:val="00992D11"/>
    <w:rsid w:val="0099377F"/>
    <w:rsid w:val="00993D3B"/>
    <w:rsid w:val="00993E9C"/>
    <w:rsid w:val="00994003"/>
    <w:rsid w:val="009942CB"/>
    <w:rsid w:val="00994529"/>
    <w:rsid w:val="00994D03"/>
    <w:rsid w:val="009951C3"/>
    <w:rsid w:val="009952D5"/>
    <w:rsid w:val="0099640E"/>
    <w:rsid w:val="0099663A"/>
    <w:rsid w:val="00996C6E"/>
    <w:rsid w:val="009971C5"/>
    <w:rsid w:val="009974EA"/>
    <w:rsid w:val="00997678"/>
    <w:rsid w:val="00997AB0"/>
    <w:rsid w:val="00997C91"/>
    <w:rsid w:val="009A0813"/>
    <w:rsid w:val="009A09B0"/>
    <w:rsid w:val="009A0BF5"/>
    <w:rsid w:val="009A0D15"/>
    <w:rsid w:val="009A1C7F"/>
    <w:rsid w:val="009A370A"/>
    <w:rsid w:val="009A3CDB"/>
    <w:rsid w:val="009A4574"/>
    <w:rsid w:val="009A6A95"/>
    <w:rsid w:val="009A6CFE"/>
    <w:rsid w:val="009A6F74"/>
    <w:rsid w:val="009A71B9"/>
    <w:rsid w:val="009A723B"/>
    <w:rsid w:val="009A734C"/>
    <w:rsid w:val="009A7E83"/>
    <w:rsid w:val="009B079E"/>
    <w:rsid w:val="009B07C5"/>
    <w:rsid w:val="009B085D"/>
    <w:rsid w:val="009B16F0"/>
    <w:rsid w:val="009B3231"/>
    <w:rsid w:val="009B33F2"/>
    <w:rsid w:val="009B41C7"/>
    <w:rsid w:val="009B422B"/>
    <w:rsid w:val="009B4A5A"/>
    <w:rsid w:val="009B4E16"/>
    <w:rsid w:val="009B5264"/>
    <w:rsid w:val="009B5850"/>
    <w:rsid w:val="009B58A5"/>
    <w:rsid w:val="009B5B4F"/>
    <w:rsid w:val="009B624D"/>
    <w:rsid w:val="009B6432"/>
    <w:rsid w:val="009B7249"/>
    <w:rsid w:val="009B7D77"/>
    <w:rsid w:val="009B7EE0"/>
    <w:rsid w:val="009C1075"/>
    <w:rsid w:val="009C215E"/>
    <w:rsid w:val="009C2256"/>
    <w:rsid w:val="009C2834"/>
    <w:rsid w:val="009C36E2"/>
    <w:rsid w:val="009C3DD5"/>
    <w:rsid w:val="009C40C6"/>
    <w:rsid w:val="009C43E5"/>
    <w:rsid w:val="009C4F8E"/>
    <w:rsid w:val="009C5062"/>
    <w:rsid w:val="009C64A4"/>
    <w:rsid w:val="009C65E8"/>
    <w:rsid w:val="009C79BD"/>
    <w:rsid w:val="009C7AD9"/>
    <w:rsid w:val="009C7C10"/>
    <w:rsid w:val="009C7D76"/>
    <w:rsid w:val="009C7E88"/>
    <w:rsid w:val="009D0185"/>
    <w:rsid w:val="009D027C"/>
    <w:rsid w:val="009D07D1"/>
    <w:rsid w:val="009D09ED"/>
    <w:rsid w:val="009D0A6B"/>
    <w:rsid w:val="009D1135"/>
    <w:rsid w:val="009D1189"/>
    <w:rsid w:val="009D173F"/>
    <w:rsid w:val="009D2804"/>
    <w:rsid w:val="009D3537"/>
    <w:rsid w:val="009D3717"/>
    <w:rsid w:val="009D41A1"/>
    <w:rsid w:val="009D48CB"/>
    <w:rsid w:val="009D49DF"/>
    <w:rsid w:val="009D4B10"/>
    <w:rsid w:val="009D588F"/>
    <w:rsid w:val="009D6F84"/>
    <w:rsid w:val="009D721D"/>
    <w:rsid w:val="009D72D9"/>
    <w:rsid w:val="009D7494"/>
    <w:rsid w:val="009D7BE7"/>
    <w:rsid w:val="009D7EB8"/>
    <w:rsid w:val="009E0C98"/>
    <w:rsid w:val="009E0CA4"/>
    <w:rsid w:val="009E0E59"/>
    <w:rsid w:val="009E0F33"/>
    <w:rsid w:val="009E10B8"/>
    <w:rsid w:val="009E153C"/>
    <w:rsid w:val="009E1965"/>
    <w:rsid w:val="009E24BB"/>
    <w:rsid w:val="009E31C7"/>
    <w:rsid w:val="009E38BA"/>
    <w:rsid w:val="009E39AD"/>
    <w:rsid w:val="009E43C0"/>
    <w:rsid w:val="009E4BB2"/>
    <w:rsid w:val="009E4C77"/>
    <w:rsid w:val="009E5E9C"/>
    <w:rsid w:val="009E6073"/>
    <w:rsid w:val="009E61DD"/>
    <w:rsid w:val="009E6C56"/>
    <w:rsid w:val="009E7131"/>
    <w:rsid w:val="009E75F6"/>
    <w:rsid w:val="009E7ABE"/>
    <w:rsid w:val="009F12B2"/>
    <w:rsid w:val="009F14CB"/>
    <w:rsid w:val="009F1522"/>
    <w:rsid w:val="009F1C95"/>
    <w:rsid w:val="009F1DC8"/>
    <w:rsid w:val="009F2854"/>
    <w:rsid w:val="009F335A"/>
    <w:rsid w:val="009F3D2B"/>
    <w:rsid w:val="009F45BF"/>
    <w:rsid w:val="009F4C08"/>
    <w:rsid w:val="009F4EDD"/>
    <w:rsid w:val="009F4FD0"/>
    <w:rsid w:val="009F58C3"/>
    <w:rsid w:val="009F5980"/>
    <w:rsid w:val="009F5C48"/>
    <w:rsid w:val="009F5CFA"/>
    <w:rsid w:val="009F6528"/>
    <w:rsid w:val="009F66B8"/>
    <w:rsid w:val="009F6BDA"/>
    <w:rsid w:val="009F7753"/>
    <w:rsid w:val="009F78F4"/>
    <w:rsid w:val="00A00403"/>
    <w:rsid w:val="00A004F7"/>
    <w:rsid w:val="00A009B7"/>
    <w:rsid w:val="00A00ACE"/>
    <w:rsid w:val="00A00F0F"/>
    <w:rsid w:val="00A0105D"/>
    <w:rsid w:val="00A010BF"/>
    <w:rsid w:val="00A015F6"/>
    <w:rsid w:val="00A01963"/>
    <w:rsid w:val="00A01E9A"/>
    <w:rsid w:val="00A02255"/>
    <w:rsid w:val="00A0240D"/>
    <w:rsid w:val="00A037A7"/>
    <w:rsid w:val="00A0435E"/>
    <w:rsid w:val="00A046AC"/>
    <w:rsid w:val="00A04A69"/>
    <w:rsid w:val="00A04EE0"/>
    <w:rsid w:val="00A0532C"/>
    <w:rsid w:val="00A061B2"/>
    <w:rsid w:val="00A069E1"/>
    <w:rsid w:val="00A06AE3"/>
    <w:rsid w:val="00A075EB"/>
    <w:rsid w:val="00A07A2F"/>
    <w:rsid w:val="00A07CDB"/>
    <w:rsid w:val="00A1062F"/>
    <w:rsid w:val="00A1139B"/>
    <w:rsid w:val="00A113AF"/>
    <w:rsid w:val="00A12082"/>
    <w:rsid w:val="00A12FEF"/>
    <w:rsid w:val="00A14726"/>
    <w:rsid w:val="00A14A9E"/>
    <w:rsid w:val="00A153C9"/>
    <w:rsid w:val="00A156E0"/>
    <w:rsid w:val="00A158DD"/>
    <w:rsid w:val="00A15945"/>
    <w:rsid w:val="00A15BD4"/>
    <w:rsid w:val="00A1605E"/>
    <w:rsid w:val="00A16235"/>
    <w:rsid w:val="00A16A31"/>
    <w:rsid w:val="00A17D6E"/>
    <w:rsid w:val="00A20959"/>
    <w:rsid w:val="00A210EF"/>
    <w:rsid w:val="00A21F19"/>
    <w:rsid w:val="00A22E4B"/>
    <w:rsid w:val="00A22EE4"/>
    <w:rsid w:val="00A23089"/>
    <w:rsid w:val="00A230B0"/>
    <w:rsid w:val="00A2362F"/>
    <w:rsid w:val="00A239FB"/>
    <w:rsid w:val="00A24890"/>
    <w:rsid w:val="00A25306"/>
    <w:rsid w:val="00A255E2"/>
    <w:rsid w:val="00A25F2F"/>
    <w:rsid w:val="00A26832"/>
    <w:rsid w:val="00A26BF4"/>
    <w:rsid w:val="00A2716F"/>
    <w:rsid w:val="00A27823"/>
    <w:rsid w:val="00A30AD7"/>
    <w:rsid w:val="00A30D8C"/>
    <w:rsid w:val="00A31737"/>
    <w:rsid w:val="00A31D41"/>
    <w:rsid w:val="00A31FF3"/>
    <w:rsid w:val="00A321E8"/>
    <w:rsid w:val="00A32AC8"/>
    <w:rsid w:val="00A32BED"/>
    <w:rsid w:val="00A32FE2"/>
    <w:rsid w:val="00A335A1"/>
    <w:rsid w:val="00A33AE5"/>
    <w:rsid w:val="00A34221"/>
    <w:rsid w:val="00A34C4B"/>
    <w:rsid w:val="00A34DA3"/>
    <w:rsid w:val="00A35366"/>
    <w:rsid w:val="00A3560B"/>
    <w:rsid w:val="00A3584D"/>
    <w:rsid w:val="00A364BF"/>
    <w:rsid w:val="00A36539"/>
    <w:rsid w:val="00A36D6A"/>
    <w:rsid w:val="00A37B04"/>
    <w:rsid w:val="00A4092E"/>
    <w:rsid w:val="00A40D4C"/>
    <w:rsid w:val="00A40E32"/>
    <w:rsid w:val="00A41C94"/>
    <w:rsid w:val="00A42521"/>
    <w:rsid w:val="00A42AE6"/>
    <w:rsid w:val="00A42B25"/>
    <w:rsid w:val="00A4402D"/>
    <w:rsid w:val="00A44417"/>
    <w:rsid w:val="00A44E1D"/>
    <w:rsid w:val="00A44F3C"/>
    <w:rsid w:val="00A453B7"/>
    <w:rsid w:val="00A46290"/>
    <w:rsid w:val="00A4636B"/>
    <w:rsid w:val="00A473C9"/>
    <w:rsid w:val="00A50C89"/>
    <w:rsid w:val="00A50D90"/>
    <w:rsid w:val="00A5149B"/>
    <w:rsid w:val="00A51AC4"/>
    <w:rsid w:val="00A51B3B"/>
    <w:rsid w:val="00A51F64"/>
    <w:rsid w:val="00A527FE"/>
    <w:rsid w:val="00A52A82"/>
    <w:rsid w:val="00A52F20"/>
    <w:rsid w:val="00A52F69"/>
    <w:rsid w:val="00A53531"/>
    <w:rsid w:val="00A53791"/>
    <w:rsid w:val="00A53EF1"/>
    <w:rsid w:val="00A554E7"/>
    <w:rsid w:val="00A55AB9"/>
    <w:rsid w:val="00A55C01"/>
    <w:rsid w:val="00A569FB"/>
    <w:rsid w:val="00A56CEB"/>
    <w:rsid w:val="00A57089"/>
    <w:rsid w:val="00A5744C"/>
    <w:rsid w:val="00A575DF"/>
    <w:rsid w:val="00A57961"/>
    <w:rsid w:val="00A57A84"/>
    <w:rsid w:val="00A57DAA"/>
    <w:rsid w:val="00A57DF6"/>
    <w:rsid w:val="00A602FD"/>
    <w:rsid w:val="00A603C7"/>
    <w:rsid w:val="00A606D3"/>
    <w:rsid w:val="00A60BD2"/>
    <w:rsid w:val="00A61088"/>
    <w:rsid w:val="00A6158E"/>
    <w:rsid w:val="00A61874"/>
    <w:rsid w:val="00A62700"/>
    <w:rsid w:val="00A63875"/>
    <w:rsid w:val="00A64322"/>
    <w:rsid w:val="00A644D0"/>
    <w:rsid w:val="00A647EF"/>
    <w:rsid w:val="00A64C8C"/>
    <w:rsid w:val="00A65704"/>
    <w:rsid w:val="00A65A92"/>
    <w:rsid w:val="00A65EA7"/>
    <w:rsid w:val="00A66388"/>
    <w:rsid w:val="00A66CAA"/>
    <w:rsid w:val="00A66F44"/>
    <w:rsid w:val="00A676DE"/>
    <w:rsid w:val="00A7035E"/>
    <w:rsid w:val="00A7059E"/>
    <w:rsid w:val="00A708B8"/>
    <w:rsid w:val="00A717FD"/>
    <w:rsid w:val="00A71B51"/>
    <w:rsid w:val="00A73002"/>
    <w:rsid w:val="00A732A4"/>
    <w:rsid w:val="00A734E2"/>
    <w:rsid w:val="00A737C0"/>
    <w:rsid w:val="00A73C08"/>
    <w:rsid w:val="00A74356"/>
    <w:rsid w:val="00A74548"/>
    <w:rsid w:val="00A75179"/>
    <w:rsid w:val="00A75536"/>
    <w:rsid w:val="00A75AC4"/>
    <w:rsid w:val="00A76734"/>
    <w:rsid w:val="00A7684C"/>
    <w:rsid w:val="00A76CCF"/>
    <w:rsid w:val="00A76D95"/>
    <w:rsid w:val="00A76E98"/>
    <w:rsid w:val="00A77530"/>
    <w:rsid w:val="00A777D7"/>
    <w:rsid w:val="00A812FA"/>
    <w:rsid w:val="00A81624"/>
    <w:rsid w:val="00A8199B"/>
    <w:rsid w:val="00A81CED"/>
    <w:rsid w:val="00A825F8"/>
    <w:rsid w:val="00A827D1"/>
    <w:rsid w:val="00A82C0C"/>
    <w:rsid w:val="00A8574D"/>
    <w:rsid w:val="00A859FE"/>
    <w:rsid w:val="00A86E53"/>
    <w:rsid w:val="00A90597"/>
    <w:rsid w:val="00A90C0C"/>
    <w:rsid w:val="00A914FC"/>
    <w:rsid w:val="00A91F44"/>
    <w:rsid w:val="00A920E0"/>
    <w:rsid w:val="00A92182"/>
    <w:rsid w:val="00A92725"/>
    <w:rsid w:val="00A92C55"/>
    <w:rsid w:val="00A92E1A"/>
    <w:rsid w:val="00A92F55"/>
    <w:rsid w:val="00A93826"/>
    <w:rsid w:val="00A942B3"/>
    <w:rsid w:val="00A94334"/>
    <w:rsid w:val="00A9574A"/>
    <w:rsid w:val="00A9599A"/>
    <w:rsid w:val="00A967CE"/>
    <w:rsid w:val="00A96ED2"/>
    <w:rsid w:val="00A9709B"/>
    <w:rsid w:val="00A97BD7"/>
    <w:rsid w:val="00AA01FF"/>
    <w:rsid w:val="00AA12AB"/>
    <w:rsid w:val="00AA1CBA"/>
    <w:rsid w:val="00AA2AEA"/>
    <w:rsid w:val="00AA3797"/>
    <w:rsid w:val="00AA39F5"/>
    <w:rsid w:val="00AA582F"/>
    <w:rsid w:val="00AA59E8"/>
    <w:rsid w:val="00AA6562"/>
    <w:rsid w:val="00AA6591"/>
    <w:rsid w:val="00AA6AB6"/>
    <w:rsid w:val="00AA76FC"/>
    <w:rsid w:val="00AA7849"/>
    <w:rsid w:val="00AA7F7E"/>
    <w:rsid w:val="00AB02CE"/>
    <w:rsid w:val="00AB0C74"/>
    <w:rsid w:val="00AB11EE"/>
    <w:rsid w:val="00AB11FE"/>
    <w:rsid w:val="00AB16B9"/>
    <w:rsid w:val="00AB1F11"/>
    <w:rsid w:val="00AB31F3"/>
    <w:rsid w:val="00AB3B4C"/>
    <w:rsid w:val="00AB45E3"/>
    <w:rsid w:val="00AB4C71"/>
    <w:rsid w:val="00AB4D4A"/>
    <w:rsid w:val="00AB5740"/>
    <w:rsid w:val="00AB65A9"/>
    <w:rsid w:val="00AB6C26"/>
    <w:rsid w:val="00AB6D5B"/>
    <w:rsid w:val="00AB6D90"/>
    <w:rsid w:val="00AB737B"/>
    <w:rsid w:val="00AB7876"/>
    <w:rsid w:val="00AC048D"/>
    <w:rsid w:val="00AC0523"/>
    <w:rsid w:val="00AC05F2"/>
    <w:rsid w:val="00AC167A"/>
    <w:rsid w:val="00AC1C23"/>
    <w:rsid w:val="00AC28FD"/>
    <w:rsid w:val="00AC2BCE"/>
    <w:rsid w:val="00AC3368"/>
    <w:rsid w:val="00AC3C57"/>
    <w:rsid w:val="00AC3F77"/>
    <w:rsid w:val="00AC43B9"/>
    <w:rsid w:val="00AC4D00"/>
    <w:rsid w:val="00AC4E8C"/>
    <w:rsid w:val="00AC5264"/>
    <w:rsid w:val="00AC5D90"/>
    <w:rsid w:val="00AC5E4C"/>
    <w:rsid w:val="00AC5F95"/>
    <w:rsid w:val="00AC6224"/>
    <w:rsid w:val="00AC6575"/>
    <w:rsid w:val="00AC6D2F"/>
    <w:rsid w:val="00AC7DD5"/>
    <w:rsid w:val="00AC7EB9"/>
    <w:rsid w:val="00AD021C"/>
    <w:rsid w:val="00AD045B"/>
    <w:rsid w:val="00AD1086"/>
    <w:rsid w:val="00AD1E32"/>
    <w:rsid w:val="00AD216B"/>
    <w:rsid w:val="00AD2C02"/>
    <w:rsid w:val="00AD3028"/>
    <w:rsid w:val="00AD30CE"/>
    <w:rsid w:val="00AD316B"/>
    <w:rsid w:val="00AD3E40"/>
    <w:rsid w:val="00AD3FC6"/>
    <w:rsid w:val="00AD4046"/>
    <w:rsid w:val="00AD4739"/>
    <w:rsid w:val="00AD5619"/>
    <w:rsid w:val="00AD5794"/>
    <w:rsid w:val="00AD627E"/>
    <w:rsid w:val="00AD721A"/>
    <w:rsid w:val="00AE01DE"/>
    <w:rsid w:val="00AE029B"/>
    <w:rsid w:val="00AE0358"/>
    <w:rsid w:val="00AE08A1"/>
    <w:rsid w:val="00AE0D1A"/>
    <w:rsid w:val="00AE1FD7"/>
    <w:rsid w:val="00AE2566"/>
    <w:rsid w:val="00AE2DBD"/>
    <w:rsid w:val="00AE391E"/>
    <w:rsid w:val="00AE3AA5"/>
    <w:rsid w:val="00AE3AC5"/>
    <w:rsid w:val="00AE3C9B"/>
    <w:rsid w:val="00AE513C"/>
    <w:rsid w:val="00AE5242"/>
    <w:rsid w:val="00AE56C7"/>
    <w:rsid w:val="00AE6DAD"/>
    <w:rsid w:val="00AE729D"/>
    <w:rsid w:val="00AE732A"/>
    <w:rsid w:val="00AE7E86"/>
    <w:rsid w:val="00AF0388"/>
    <w:rsid w:val="00AF0985"/>
    <w:rsid w:val="00AF0F56"/>
    <w:rsid w:val="00AF0FD6"/>
    <w:rsid w:val="00AF2041"/>
    <w:rsid w:val="00AF2070"/>
    <w:rsid w:val="00AF22FB"/>
    <w:rsid w:val="00AF3C6D"/>
    <w:rsid w:val="00AF3E5F"/>
    <w:rsid w:val="00AF4F2A"/>
    <w:rsid w:val="00AF6A37"/>
    <w:rsid w:val="00AF6C85"/>
    <w:rsid w:val="00AF6DC7"/>
    <w:rsid w:val="00AF7A85"/>
    <w:rsid w:val="00B010CC"/>
    <w:rsid w:val="00B01285"/>
    <w:rsid w:val="00B041CB"/>
    <w:rsid w:val="00B04A66"/>
    <w:rsid w:val="00B04C05"/>
    <w:rsid w:val="00B05BDF"/>
    <w:rsid w:val="00B0636C"/>
    <w:rsid w:val="00B10218"/>
    <w:rsid w:val="00B102E5"/>
    <w:rsid w:val="00B1043B"/>
    <w:rsid w:val="00B10963"/>
    <w:rsid w:val="00B10A69"/>
    <w:rsid w:val="00B112B0"/>
    <w:rsid w:val="00B11F3C"/>
    <w:rsid w:val="00B1208D"/>
    <w:rsid w:val="00B12362"/>
    <w:rsid w:val="00B13D42"/>
    <w:rsid w:val="00B143A9"/>
    <w:rsid w:val="00B14939"/>
    <w:rsid w:val="00B1565F"/>
    <w:rsid w:val="00B161F3"/>
    <w:rsid w:val="00B16398"/>
    <w:rsid w:val="00B172E4"/>
    <w:rsid w:val="00B175BE"/>
    <w:rsid w:val="00B178FE"/>
    <w:rsid w:val="00B2014C"/>
    <w:rsid w:val="00B205F6"/>
    <w:rsid w:val="00B206A5"/>
    <w:rsid w:val="00B2083C"/>
    <w:rsid w:val="00B21182"/>
    <w:rsid w:val="00B2204A"/>
    <w:rsid w:val="00B2204B"/>
    <w:rsid w:val="00B2232A"/>
    <w:rsid w:val="00B22B6D"/>
    <w:rsid w:val="00B23940"/>
    <w:rsid w:val="00B23CB6"/>
    <w:rsid w:val="00B24E8C"/>
    <w:rsid w:val="00B25082"/>
    <w:rsid w:val="00B2539E"/>
    <w:rsid w:val="00B25870"/>
    <w:rsid w:val="00B2598A"/>
    <w:rsid w:val="00B26432"/>
    <w:rsid w:val="00B265DB"/>
    <w:rsid w:val="00B26737"/>
    <w:rsid w:val="00B26B94"/>
    <w:rsid w:val="00B272FE"/>
    <w:rsid w:val="00B277A4"/>
    <w:rsid w:val="00B27D16"/>
    <w:rsid w:val="00B3094F"/>
    <w:rsid w:val="00B30981"/>
    <w:rsid w:val="00B310E4"/>
    <w:rsid w:val="00B312E3"/>
    <w:rsid w:val="00B315C4"/>
    <w:rsid w:val="00B31E92"/>
    <w:rsid w:val="00B333C6"/>
    <w:rsid w:val="00B347BC"/>
    <w:rsid w:val="00B3515F"/>
    <w:rsid w:val="00B352A7"/>
    <w:rsid w:val="00B35FA2"/>
    <w:rsid w:val="00B36787"/>
    <w:rsid w:val="00B36AC8"/>
    <w:rsid w:val="00B36BA3"/>
    <w:rsid w:val="00B379E2"/>
    <w:rsid w:val="00B40140"/>
    <w:rsid w:val="00B40265"/>
    <w:rsid w:val="00B41259"/>
    <w:rsid w:val="00B4171B"/>
    <w:rsid w:val="00B4177A"/>
    <w:rsid w:val="00B41DA7"/>
    <w:rsid w:val="00B41F60"/>
    <w:rsid w:val="00B42163"/>
    <w:rsid w:val="00B42869"/>
    <w:rsid w:val="00B432DE"/>
    <w:rsid w:val="00B44476"/>
    <w:rsid w:val="00B44510"/>
    <w:rsid w:val="00B445D5"/>
    <w:rsid w:val="00B4478E"/>
    <w:rsid w:val="00B44874"/>
    <w:rsid w:val="00B44892"/>
    <w:rsid w:val="00B44DF9"/>
    <w:rsid w:val="00B44F60"/>
    <w:rsid w:val="00B4538F"/>
    <w:rsid w:val="00B45EDC"/>
    <w:rsid w:val="00B46097"/>
    <w:rsid w:val="00B46AD8"/>
    <w:rsid w:val="00B47295"/>
    <w:rsid w:val="00B50701"/>
    <w:rsid w:val="00B50794"/>
    <w:rsid w:val="00B5098F"/>
    <w:rsid w:val="00B50BFF"/>
    <w:rsid w:val="00B515C1"/>
    <w:rsid w:val="00B51906"/>
    <w:rsid w:val="00B52C4B"/>
    <w:rsid w:val="00B54780"/>
    <w:rsid w:val="00B54B51"/>
    <w:rsid w:val="00B5564A"/>
    <w:rsid w:val="00B55892"/>
    <w:rsid w:val="00B55EE1"/>
    <w:rsid w:val="00B56BBC"/>
    <w:rsid w:val="00B5787F"/>
    <w:rsid w:val="00B57AFA"/>
    <w:rsid w:val="00B57F2E"/>
    <w:rsid w:val="00B602F1"/>
    <w:rsid w:val="00B60EA1"/>
    <w:rsid w:val="00B62B12"/>
    <w:rsid w:val="00B62C48"/>
    <w:rsid w:val="00B62E43"/>
    <w:rsid w:val="00B63662"/>
    <w:rsid w:val="00B63DC8"/>
    <w:rsid w:val="00B6517D"/>
    <w:rsid w:val="00B65588"/>
    <w:rsid w:val="00B65988"/>
    <w:rsid w:val="00B65C35"/>
    <w:rsid w:val="00B65C6E"/>
    <w:rsid w:val="00B6671B"/>
    <w:rsid w:val="00B66D67"/>
    <w:rsid w:val="00B67D7D"/>
    <w:rsid w:val="00B67E0E"/>
    <w:rsid w:val="00B70334"/>
    <w:rsid w:val="00B710C8"/>
    <w:rsid w:val="00B712E8"/>
    <w:rsid w:val="00B71BD7"/>
    <w:rsid w:val="00B71E42"/>
    <w:rsid w:val="00B71EAF"/>
    <w:rsid w:val="00B72314"/>
    <w:rsid w:val="00B72750"/>
    <w:rsid w:val="00B72A49"/>
    <w:rsid w:val="00B72FD5"/>
    <w:rsid w:val="00B74195"/>
    <w:rsid w:val="00B756D9"/>
    <w:rsid w:val="00B75B2F"/>
    <w:rsid w:val="00B75C21"/>
    <w:rsid w:val="00B75D68"/>
    <w:rsid w:val="00B75E39"/>
    <w:rsid w:val="00B76B82"/>
    <w:rsid w:val="00B77CA6"/>
    <w:rsid w:val="00B80159"/>
    <w:rsid w:val="00B80455"/>
    <w:rsid w:val="00B8069B"/>
    <w:rsid w:val="00B80955"/>
    <w:rsid w:val="00B80D48"/>
    <w:rsid w:val="00B81191"/>
    <w:rsid w:val="00B811EA"/>
    <w:rsid w:val="00B81494"/>
    <w:rsid w:val="00B81CAD"/>
    <w:rsid w:val="00B81F7A"/>
    <w:rsid w:val="00B841AE"/>
    <w:rsid w:val="00B846CD"/>
    <w:rsid w:val="00B84B0E"/>
    <w:rsid w:val="00B8546B"/>
    <w:rsid w:val="00B858D0"/>
    <w:rsid w:val="00B85D29"/>
    <w:rsid w:val="00B85E61"/>
    <w:rsid w:val="00B862E4"/>
    <w:rsid w:val="00B8632B"/>
    <w:rsid w:val="00B865B2"/>
    <w:rsid w:val="00B8668F"/>
    <w:rsid w:val="00B87056"/>
    <w:rsid w:val="00B90066"/>
    <w:rsid w:val="00B90E11"/>
    <w:rsid w:val="00B90E4D"/>
    <w:rsid w:val="00B91006"/>
    <w:rsid w:val="00B9143B"/>
    <w:rsid w:val="00B915A7"/>
    <w:rsid w:val="00B924BE"/>
    <w:rsid w:val="00B9281A"/>
    <w:rsid w:val="00B92A61"/>
    <w:rsid w:val="00B93BB2"/>
    <w:rsid w:val="00B9433E"/>
    <w:rsid w:val="00B948D9"/>
    <w:rsid w:val="00B94BFF"/>
    <w:rsid w:val="00B9505B"/>
    <w:rsid w:val="00B952B0"/>
    <w:rsid w:val="00B95724"/>
    <w:rsid w:val="00B95C2F"/>
    <w:rsid w:val="00B960CA"/>
    <w:rsid w:val="00B96363"/>
    <w:rsid w:val="00B96A3A"/>
    <w:rsid w:val="00B976A7"/>
    <w:rsid w:val="00B97BFC"/>
    <w:rsid w:val="00B97F61"/>
    <w:rsid w:val="00BA06AE"/>
    <w:rsid w:val="00BA093E"/>
    <w:rsid w:val="00BA0FD3"/>
    <w:rsid w:val="00BA1731"/>
    <w:rsid w:val="00BA1A01"/>
    <w:rsid w:val="00BA20EE"/>
    <w:rsid w:val="00BA217E"/>
    <w:rsid w:val="00BA391B"/>
    <w:rsid w:val="00BA3DC2"/>
    <w:rsid w:val="00BA4624"/>
    <w:rsid w:val="00BA5768"/>
    <w:rsid w:val="00BA6A3E"/>
    <w:rsid w:val="00BA6B18"/>
    <w:rsid w:val="00BA7087"/>
    <w:rsid w:val="00BA7605"/>
    <w:rsid w:val="00BB1FE0"/>
    <w:rsid w:val="00BB2333"/>
    <w:rsid w:val="00BB32C1"/>
    <w:rsid w:val="00BB3538"/>
    <w:rsid w:val="00BB3728"/>
    <w:rsid w:val="00BB3BF7"/>
    <w:rsid w:val="00BB3D70"/>
    <w:rsid w:val="00BB41AA"/>
    <w:rsid w:val="00BB4663"/>
    <w:rsid w:val="00BB4EBC"/>
    <w:rsid w:val="00BB54B8"/>
    <w:rsid w:val="00BB563A"/>
    <w:rsid w:val="00BB58C5"/>
    <w:rsid w:val="00BB5A8F"/>
    <w:rsid w:val="00BB5CB5"/>
    <w:rsid w:val="00BB6372"/>
    <w:rsid w:val="00BB6522"/>
    <w:rsid w:val="00BB756C"/>
    <w:rsid w:val="00BB78F8"/>
    <w:rsid w:val="00BB7C9B"/>
    <w:rsid w:val="00BB7F43"/>
    <w:rsid w:val="00BC04DA"/>
    <w:rsid w:val="00BC0A64"/>
    <w:rsid w:val="00BC0C1E"/>
    <w:rsid w:val="00BC133B"/>
    <w:rsid w:val="00BC146F"/>
    <w:rsid w:val="00BC264B"/>
    <w:rsid w:val="00BC2706"/>
    <w:rsid w:val="00BC271F"/>
    <w:rsid w:val="00BC2937"/>
    <w:rsid w:val="00BC2D5D"/>
    <w:rsid w:val="00BC2EE7"/>
    <w:rsid w:val="00BC3836"/>
    <w:rsid w:val="00BC3F1C"/>
    <w:rsid w:val="00BC42E7"/>
    <w:rsid w:val="00BC4DA5"/>
    <w:rsid w:val="00BC4DD0"/>
    <w:rsid w:val="00BC5A4A"/>
    <w:rsid w:val="00BC5E50"/>
    <w:rsid w:val="00BC6559"/>
    <w:rsid w:val="00BC66D4"/>
    <w:rsid w:val="00BC69C2"/>
    <w:rsid w:val="00BD0127"/>
    <w:rsid w:val="00BD03A4"/>
    <w:rsid w:val="00BD0E94"/>
    <w:rsid w:val="00BD0F7D"/>
    <w:rsid w:val="00BD1141"/>
    <w:rsid w:val="00BD21C0"/>
    <w:rsid w:val="00BD2ECC"/>
    <w:rsid w:val="00BD3253"/>
    <w:rsid w:val="00BD3ADA"/>
    <w:rsid w:val="00BD3C12"/>
    <w:rsid w:val="00BD4261"/>
    <w:rsid w:val="00BD4A53"/>
    <w:rsid w:val="00BD4DC2"/>
    <w:rsid w:val="00BD546B"/>
    <w:rsid w:val="00BD5B1D"/>
    <w:rsid w:val="00BD60AD"/>
    <w:rsid w:val="00BD6332"/>
    <w:rsid w:val="00BD763B"/>
    <w:rsid w:val="00BD7FF5"/>
    <w:rsid w:val="00BE1010"/>
    <w:rsid w:val="00BE2293"/>
    <w:rsid w:val="00BE29FB"/>
    <w:rsid w:val="00BE2DA6"/>
    <w:rsid w:val="00BE2E8E"/>
    <w:rsid w:val="00BE31D1"/>
    <w:rsid w:val="00BE31EB"/>
    <w:rsid w:val="00BE3BA8"/>
    <w:rsid w:val="00BE4657"/>
    <w:rsid w:val="00BE52AC"/>
    <w:rsid w:val="00BE55AC"/>
    <w:rsid w:val="00BE5F6A"/>
    <w:rsid w:val="00BE6FB6"/>
    <w:rsid w:val="00BE7C3B"/>
    <w:rsid w:val="00BF008D"/>
    <w:rsid w:val="00BF0496"/>
    <w:rsid w:val="00BF1138"/>
    <w:rsid w:val="00BF1DE4"/>
    <w:rsid w:val="00BF2331"/>
    <w:rsid w:val="00BF2501"/>
    <w:rsid w:val="00BF297D"/>
    <w:rsid w:val="00BF2B95"/>
    <w:rsid w:val="00BF2BF6"/>
    <w:rsid w:val="00BF2DA3"/>
    <w:rsid w:val="00BF3AD3"/>
    <w:rsid w:val="00BF4A45"/>
    <w:rsid w:val="00BF4C5C"/>
    <w:rsid w:val="00BF5BD7"/>
    <w:rsid w:val="00BF5F2C"/>
    <w:rsid w:val="00BF683E"/>
    <w:rsid w:val="00BF6B22"/>
    <w:rsid w:val="00BF6C46"/>
    <w:rsid w:val="00BF7404"/>
    <w:rsid w:val="00BF7651"/>
    <w:rsid w:val="00BF7786"/>
    <w:rsid w:val="00C00A3C"/>
    <w:rsid w:val="00C00A8E"/>
    <w:rsid w:val="00C010A0"/>
    <w:rsid w:val="00C01152"/>
    <w:rsid w:val="00C01900"/>
    <w:rsid w:val="00C01999"/>
    <w:rsid w:val="00C026E3"/>
    <w:rsid w:val="00C028A3"/>
    <w:rsid w:val="00C02B6F"/>
    <w:rsid w:val="00C02CAF"/>
    <w:rsid w:val="00C02D31"/>
    <w:rsid w:val="00C0326B"/>
    <w:rsid w:val="00C03653"/>
    <w:rsid w:val="00C03BC8"/>
    <w:rsid w:val="00C03FBB"/>
    <w:rsid w:val="00C04847"/>
    <w:rsid w:val="00C04B8A"/>
    <w:rsid w:val="00C04CE0"/>
    <w:rsid w:val="00C053F4"/>
    <w:rsid w:val="00C05525"/>
    <w:rsid w:val="00C0686E"/>
    <w:rsid w:val="00C06BF8"/>
    <w:rsid w:val="00C06F8C"/>
    <w:rsid w:val="00C105D4"/>
    <w:rsid w:val="00C106EF"/>
    <w:rsid w:val="00C11E67"/>
    <w:rsid w:val="00C11E72"/>
    <w:rsid w:val="00C12E73"/>
    <w:rsid w:val="00C13542"/>
    <w:rsid w:val="00C1372B"/>
    <w:rsid w:val="00C13AD0"/>
    <w:rsid w:val="00C144B6"/>
    <w:rsid w:val="00C150DA"/>
    <w:rsid w:val="00C15329"/>
    <w:rsid w:val="00C15619"/>
    <w:rsid w:val="00C15A9B"/>
    <w:rsid w:val="00C160F5"/>
    <w:rsid w:val="00C1610B"/>
    <w:rsid w:val="00C16134"/>
    <w:rsid w:val="00C16678"/>
    <w:rsid w:val="00C16AD3"/>
    <w:rsid w:val="00C17160"/>
    <w:rsid w:val="00C20663"/>
    <w:rsid w:val="00C21011"/>
    <w:rsid w:val="00C2138B"/>
    <w:rsid w:val="00C22722"/>
    <w:rsid w:val="00C22F16"/>
    <w:rsid w:val="00C2309E"/>
    <w:rsid w:val="00C23C5A"/>
    <w:rsid w:val="00C23D7A"/>
    <w:rsid w:val="00C23DB3"/>
    <w:rsid w:val="00C24D0E"/>
    <w:rsid w:val="00C24E0A"/>
    <w:rsid w:val="00C24F1C"/>
    <w:rsid w:val="00C2506A"/>
    <w:rsid w:val="00C25A77"/>
    <w:rsid w:val="00C2698A"/>
    <w:rsid w:val="00C270FF"/>
    <w:rsid w:val="00C31721"/>
    <w:rsid w:val="00C3218A"/>
    <w:rsid w:val="00C33F0A"/>
    <w:rsid w:val="00C340FB"/>
    <w:rsid w:val="00C3412F"/>
    <w:rsid w:val="00C34375"/>
    <w:rsid w:val="00C347F8"/>
    <w:rsid w:val="00C34A1E"/>
    <w:rsid w:val="00C35837"/>
    <w:rsid w:val="00C35C24"/>
    <w:rsid w:val="00C35F8D"/>
    <w:rsid w:val="00C400B0"/>
    <w:rsid w:val="00C4034A"/>
    <w:rsid w:val="00C40A81"/>
    <w:rsid w:val="00C429E4"/>
    <w:rsid w:val="00C42BB9"/>
    <w:rsid w:val="00C4387F"/>
    <w:rsid w:val="00C44311"/>
    <w:rsid w:val="00C4497B"/>
    <w:rsid w:val="00C44C38"/>
    <w:rsid w:val="00C44D05"/>
    <w:rsid w:val="00C4587C"/>
    <w:rsid w:val="00C45A95"/>
    <w:rsid w:val="00C4785C"/>
    <w:rsid w:val="00C47D52"/>
    <w:rsid w:val="00C47DF8"/>
    <w:rsid w:val="00C50A24"/>
    <w:rsid w:val="00C50C7E"/>
    <w:rsid w:val="00C50E54"/>
    <w:rsid w:val="00C512AA"/>
    <w:rsid w:val="00C516B7"/>
    <w:rsid w:val="00C519BC"/>
    <w:rsid w:val="00C51B0D"/>
    <w:rsid w:val="00C52103"/>
    <w:rsid w:val="00C52592"/>
    <w:rsid w:val="00C52A45"/>
    <w:rsid w:val="00C52B47"/>
    <w:rsid w:val="00C52F3D"/>
    <w:rsid w:val="00C5393A"/>
    <w:rsid w:val="00C53994"/>
    <w:rsid w:val="00C53C35"/>
    <w:rsid w:val="00C53F7E"/>
    <w:rsid w:val="00C544B8"/>
    <w:rsid w:val="00C55184"/>
    <w:rsid w:val="00C5528C"/>
    <w:rsid w:val="00C5575E"/>
    <w:rsid w:val="00C559D8"/>
    <w:rsid w:val="00C55CFA"/>
    <w:rsid w:val="00C566BA"/>
    <w:rsid w:val="00C56DF6"/>
    <w:rsid w:val="00C57F44"/>
    <w:rsid w:val="00C600CD"/>
    <w:rsid w:val="00C60985"/>
    <w:rsid w:val="00C6259B"/>
    <w:rsid w:val="00C626DA"/>
    <w:rsid w:val="00C62DDC"/>
    <w:rsid w:val="00C62EC5"/>
    <w:rsid w:val="00C6382F"/>
    <w:rsid w:val="00C638E1"/>
    <w:rsid w:val="00C63C41"/>
    <w:rsid w:val="00C63C5A"/>
    <w:rsid w:val="00C64015"/>
    <w:rsid w:val="00C643A3"/>
    <w:rsid w:val="00C64569"/>
    <w:rsid w:val="00C648C9"/>
    <w:rsid w:val="00C65231"/>
    <w:rsid w:val="00C656E7"/>
    <w:rsid w:val="00C656F3"/>
    <w:rsid w:val="00C65C2B"/>
    <w:rsid w:val="00C66588"/>
    <w:rsid w:val="00C66DB7"/>
    <w:rsid w:val="00C672CF"/>
    <w:rsid w:val="00C673E1"/>
    <w:rsid w:val="00C678F1"/>
    <w:rsid w:val="00C67C12"/>
    <w:rsid w:val="00C67E33"/>
    <w:rsid w:val="00C67F6B"/>
    <w:rsid w:val="00C708A2"/>
    <w:rsid w:val="00C70DFD"/>
    <w:rsid w:val="00C713D7"/>
    <w:rsid w:val="00C71C84"/>
    <w:rsid w:val="00C71EDA"/>
    <w:rsid w:val="00C72384"/>
    <w:rsid w:val="00C724ED"/>
    <w:rsid w:val="00C72AE2"/>
    <w:rsid w:val="00C7468E"/>
    <w:rsid w:val="00C748A1"/>
    <w:rsid w:val="00C74951"/>
    <w:rsid w:val="00C74B47"/>
    <w:rsid w:val="00C74C82"/>
    <w:rsid w:val="00C74E03"/>
    <w:rsid w:val="00C75202"/>
    <w:rsid w:val="00C756D2"/>
    <w:rsid w:val="00C75C31"/>
    <w:rsid w:val="00C75EC3"/>
    <w:rsid w:val="00C76B2C"/>
    <w:rsid w:val="00C77B36"/>
    <w:rsid w:val="00C77C7B"/>
    <w:rsid w:val="00C80323"/>
    <w:rsid w:val="00C811C9"/>
    <w:rsid w:val="00C81428"/>
    <w:rsid w:val="00C815F0"/>
    <w:rsid w:val="00C8301E"/>
    <w:rsid w:val="00C837CF"/>
    <w:rsid w:val="00C84A45"/>
    <w:rsid w:val="00C84F86"/>
    <w:rsid w:val="00C8535A"/>
    <w:rsid w:val="00C85EBF"/>
    <w:rsid w:val="00C86E79"/>
    <w:rsid w:val="00C8702D"/>
    <w:rsid w:val="00C874F9"/>
    <w:rsid w:val="00C87FA9"/>
    <w:rsid w:val="00C900A1"/>
    <w:rsid w:val="00C90A78"/>
    <w:rsid w:val="00C90C88"/>
    <w:rsid w:val="00C913FD"/>
    <w:rsid w:val="00C915D2"/>
    <w:rsid w:val="00C922A2"/>
    <w:rsid w:val="00C925FF"/>
    <w:rsid w:val="00C92E6F"/>
    <w:rsid w:val="00C92FE2"/>
    <w:rsid w:val="00C930AB"/>
    <w:rsid w:val="00C93310"/>
    <w:rsid w:val="00C93774"/>
    <w:rsid w:val="00C9398A"/>
    <w:rsid w:val="00C9399D"/>
    <w:rsid w:val="00C93E9F"/>
    <w:rsid w:val="00C94D07"/>
    <w:rsid w:val="00C95C2E"/>
    <w:rsid w:val="00C964AA"/>
    <w:rsid w:val="00C967DD"/>
    <w:rsid w:val="00C96E0C"/>
    <w:rsid w:val="00C978F9"/>
    <w:rsid w:val="00C97E52"/>
    <w:rsid w:val="00CA00DF"/>
    <w:rsid w:val="00CA0C3C"/>
    <w:rsid w:val="00CA12F1"/>
    <w:rsid w:val="00CA1385"/>
    <w:rsid w:val="00CA17D5"/>
    <w:rsid w:val="00CA1AA6"/>
    <w:rsid w:val="00CA23BE"/>
    <w:rsid w:val="00CA26A3"/>
    <w:rsid w:val="00CA498A"/>
    <w:rsid w:val="00CA4B0C"/>
    <w:rsid w:val="00CA60F9"/>
    <w:rsid w:val="00CA6114"/>
    <w:rsid w:val="00CA6854"/>
    <w:rsid w:val="00CA71D5"/>
    <w:rsid w:val="00CA726E"/>
    <w:rsid w:val="00CA730A"/>
    <w:rsid w:val="00CA755C"/>
    <w:rsid w:val="00CA7A6F"/>
    <w:rsid w:val="00CA7EF4"/>
    <w:rsid w:val="00CB0A37"/>
    <w:rsid w:val="00CB0C8D"/>
    <w:rsid w:val="00CB12A7"/>
    <w:rsid w:val="00CB205F"/>
    <w:rsid w:val="00CB2750"/>
    <w:rsid w:val="00CB28B8"/>
    <w:rsid w:val="00CB2C2E"/>
    <w:rsid w:val="00CB3E68"/>
    <w:rsid w:val="00CB4301"/>
    <w:rsid w:val="00CB5192"/>
    <w:rsid w:val="00CB58B1"/>
    <w:rsid w:val="00CB6CC0"/>
    <w:rsid w:val="00CB71BD"/>
    <w:rsid w:val="00CB7896"/>
    <w:rsid w:val="00CB7C3A"/>
    <w:rsid w:val="00CB7CFA"/>
    <w:rsid w:val="00CC03CF"/>
    <w:rsid w:val="00CC0402"/>
    <w:rsid w:val="00CC07C2"/>
    <w:rsid w:val="00CC0854"/>
    <w:rsid w:val="00CC091C"/>
    <w:rsid w:val="00CC0C13"/>
    <w:rsid w:val="00CC0D17"/>
    <w:rsid w:val="00CC0F0E"/>
    <w:rsid w:val="00CC11DC"/>
    <w:rsid w:val="00CC12D3"/>
    <w:rsid w:val="00CC150D"/>
    <w:rsid w:val="00CC1E49"/>
    <w:rsid w:val="00CC2001"/>
    <w:rsid w:val="00CC283D"/>
    <w:rsid w:val="00CC2C3B"/>
    <w:rsid w:val="00CC31AD"/>
    <w:rsid w:val="00CC3810"/>
    <w:rsid w:val="00CC3C9C"/>
    <w:rsid w:val="00CC3D51"/>
    <w:rsid w:val="00CC4529"/>
    <w:rsid w:val="00CC4BBA"/>
    <w:rsid w:val="00CC55A9"/>
    <w:rsid w:val="00CC586C"/>
    <w:rsid w:val="00CC59A4"/>
    <w:rsid w:val="00CC5A7F"/>
    <w:rsid w:val="00CC5C7E"/>
    <w:rsid w:val="00CC6537"/>
    <w:rsid w:val="00CC66C7"/>
    <w:rsid w:val="00CC7E9B"/>
    <w:rsid w:val="00CD0360"/>
    <w:rsid w:val="00CD1788"/>
    <w:rsid w:val="00CD1BFE"/>
    <w:rsid w:val="00CD2AB0"/>
    <w:rsid w:val="00CD2C57"/>
    <w:rsid w:val="00CD2D43"/>
    <w:rsid w:val="00CD2E48"/>
    <w:rsid w:val="00CD3402"/>
    <w:rsid w:val="00CD3715"/>
    <w:rsid w:val="00CD4378"/>
    <w:rsid w:val="00CD4FE6"/>
    <w:rsid w:val="00CD6064"/>
    <w:rsid w:val="00CD6066"/>
    <w:rsid w:val="00CD62C3"/>
    <w:rsid w:val="00CD6C85"/>
    <w:rsid w:val="00CD79EB"/>
    <w:rsid w:val="00CD7C07"/>
    <w:rsid w:val="00CE0EC5"/>
    <w:rsid w:val="00CE144F"/>
    <w:rsid w:val="00CE2824"/>
    <w:rsid w:val="00CE2C7F"/>
    <w:rsid w:val="00CE3332"/>
    <w:rsid w:val="00CE3479"/>
    <w:rsid w:val="00CE36FD"/>
    <w:rsid w:val="00CE3F78"/>
    <w:rsid w:val="00CE40BA"/>
    <w:rsid w:val="00CE48FC"/>
    <w:rsid w:val="00CE4BC6"/>
    <w:rsid w:val="00CE4E7F"/>
    <w:rsid w:val="00CE5519"/>
    <w:rsid w:val="00CE5D07"/>
    <w:rsid w:val="00CE628A"/>
    <w:rsid w:val="00CE66A5"/>
    <w:rsid w:val="00CE6C4B"/>
    <w:rsid w:val="00CE7709"/>
    <w:rsid w:val="00CE7B7A"/>
    <w:rsid w:val="00CE7E26"/>
    <w:rsid w:val="00CF09D5"/>
    <w:rsid w:val="00CF1CF2"/>
    <w:rsid w:val="00CF1E2A"/>
    <w:rsid w:val="00CF269A"/>
    <w:rsid w:val="00CF2E0C"/>
    <w:rsid w:val="00CF356E"/>
    <w:rsid w:val="00CF3C6B"/>
    <w:rsid w:val="00CF3D1D"/>
    <w:rsid w:val="00CF4EBB"/>
    <w:rsid w:val="00CF536E"/>
    <w:rsid w:val="00CF5422"/>
    <w:rsid w:val="00CF58C0"/>
    <w:rsid w:val="00CF66FC"/>
    <w:rsid w:val="00CF6F88"/>
    <w:rsid w:val="00CF75C9"/>
    <w:rsid w:val="00CF7739"/>
    <w:rsid w:val="00CF7CC5"/>
    <w:rsid w:val="00D002F2"/>
    <w:rsid w:val="00D00343"/>
    <w:rsid w:val="00D0121F"/>
    <w:rsid w:val="00D01297"/>
    <w:rsid w:val="00D0192F"/>
    <w:rsid w:val="00D01A29"/>
    <w:rsid w:val="00D023CF"/>
    <w:rsid w:val="00D023FB"/>
    <w:rsid w:val="00D024AF"/>
    <w:rsid w:val="00D02882"/>
    <w:rsid w:val="00D03439"/>
    <w:rsid w:val="00D036E3"/>
    <w:rsid w:val="00D04043"/>
    <w:rsid w:val="00D0498C"/>
    <w:rsid w:val="00D0504D"/>
    <w:rsid w:val="00D050C5"/>
    <w:rsid w:val="00D056AB"/>
    <w:rsid w:val="00D0666D"/>
    <w:rsid w:val="00D07161"/>
    <w:rsid w:val="00D074E0"/>
    <w:rsid w:val="00D075E3"/>
    <w:rsid w:val="00D076A2"/>
    <w:rsid w:val="00D07AC7"/>
    <w:rsid w:val="00D101D9"/>
    <w:rsid w:val="00D103D9"/>
    <w:rsid w:val="00D10639"/>
    <w:rsid w:val="00D10663"/>
    <w:rsid w:val="00D1159F"/>
    <w:rsid w:val="00D117AE"/>
    <w:rsid w:val="00D11A20"/>
    <w:rsid w:val="00D11A2A"/>
    <w:rsid w:val="00D11C96"/>
    <w:rsid w:val="00D122BA"/>
    <w:rsid w:val="00D123FF"/>
    <w:rsid w:val="00D12942"/>
    <w:rsid w:val="00D131A3"/>
    <w:rsid w:val="00D13CC5"/>
    <w:rsid w:val="00D1469F"/>
    <w:rsid w:val="00D14AD2"/>
    <w:rsid w:val="00D14C1C"/>
    <w:rsid w:val="00D14C74"/>
    <w:rsid w:val="00D151C8"/>
    <w:rsid w:val="00D1551C"/>
    <w:rsid w:val="00D1626D"/>
    <w:rsid w:val="00D167F4"/>
    <w:rsid w:val="00D16FD4"/>
    <w:rsid w:val="00D17FC3"/>
    <w:rsid w:val="00D207EA"/>
    <w:rsid w:val="00D20ABF"/>
    <w:rsid w:val="00D20CAA"/>
    <w:rsid w:val="00D20E06"/>
    <w:rsid w:val="00D21905"/>
    <w:rsid w:val="00D21AC2"/>
    <w:rsid w:val="00D21AF6"/>
    <w:rsid w:val="00D21DD2"/>
    <w:rsid w:val="00D21E35"/>
    <w:rsid w:val="00D224E5"/>
    <w:rsid w:val="00D22E53"/>
    <w:rsid w:val="00D234B0"/>
    <w:rsid w:val="00D23CE2"/>
    <w:rsid w:val="00D23F80"/>
    <w:rsid w:val="00D24B95"/>
    <w:rsid w:val="00D24CDB"/>
    <w:rsid w:val="00D24F5C"/>
    <w:rsid w:val="00D25B07"/>
    <w:rsid w:val="00D2684C"/>
    <w:rsid w:val="00D26B36"/>
    <w:rsid w:val="00D270CC"/>
    <w:rsid w:val="00D271E9"/>
    <w:rsid w:val="00D27BF8"/>
    <w:rsid w:val="00D3044F"/>
    <w:rsid w:val="00D30B0A"/>
    <w:rsid w:val="00D310B5"/>
    <w:rsid w:val="00D31950"/>
    <w:rsid w:val="00D3221E"/>
    <w:rsid w:val="00D32ACA"/>
    <w:rsid w:val="00D32CCC"/>
    <w:rsid w:val="00D32CF0"/>
    <w:rsid w:val="00D332FE"/>
    <w:rsid w:val="00D33775"/>
    <w:rsid w:val="00D338B9"/>
    <w:rsid w:val="00D349FD"/>
    <w:rsid w:val="00D34AB4"/>
    <w:rsid w:val="00D3571F"/>
    <w:rsid w:val="00D35796"/>
    <w:rsid w:val="00D35D0D"/>
    <w:rsid w:val="00D35EAE"/>
    <w:rsid w:val="00D36338"/>
    <w:rsid w:val="00D364CB"/>
    <w:rsid w:val="00D3698D"/>
    <w:rsid w:val="00D36DC8"/>
    <w:rsid w:val="00D37980"/>
    <w:rsid w:val="00D37B29"/>
    <w:rsid w:val="00D412B3"/>
    <w:rsid w:val="00D4218D"/>
    <w:rsid w:val="00D42BB1"/>
    <w:rsid w:val="00D42DCD"/>
    <w:rsid w:val="00D4369D"/>
    <w:rsid w:val="00D43B4C"/>
    <w:rsid w:val="00D43B79"/>
    <w:rsid w:val="00D44093"/>
    <w:rsid w:val="00D44185"/>
    <w:rsid w:val="00D4438B"/>
    <w:rsid w:val="00D4515E"/>
    <w:rsid w:val="00D451F3"/>
    <w:rsid w:val="00D45430"/>
    <w:rsid w:val="00D45812"/>
    <w:rsid w:val="00D46485"/>
    <w:rsid w:val="00D47141"/>
    <w:rsid w:val="00D500AD"/>
    <w:rsid w:val="00D50D0B"/>
    <w:rsid w:val="00D5121C"/>
    <w:rsid w:val="00D51403"/>
    <w:rsid w:val="00D5155A"/>
    <w:rsid w:val="00D5175E"/>
    <w:rsid w:val="00D52061"/>
    <w:rsid w:val="00D52115"/>
    <w:rsid w:val="00D52718"/>
    <w:rsid w:val="00D53455"/>
    <w:rsid w:val="00D53AAE"/>
    <w:rsid w:val="00D53C38"/>
    <w:rsid w:val="00D54013"/>
    <w:rsid w:val="00D550AF"/>
    <w:rsid w:val="00D556E0"/>
    <w:rsid w:val="00D561A7"/>
    <w:rsid w:val="00D562B6"/>
    <w:rsid w:val="00D56636"/>
    <w:rsid w:val="00D56D62"/>
    <w:rsid w:val="00D56F57"/>
    <w:rsid w:val="00D573B1"/>
    <w:rsid w:val="00D60A6D"/>
    <w:rsid w:val="00D60AA2"/>
    <w:rsid w:val="00D6117A"/>
    <w:rsid w:val="00D61ACD"/>
    <w:rsid w:val="00D61BF9"/>
    <w:rsid w:val="00D6357F"/>
    <w:rsid w:val="00D63A34"/>
    <w:rsid w:val="00D63F6F"/>
    <w:rsid w:val="00D6437D"/>
    <w:rsid w:val="00D64867"/>
    <w:rsid w:val="00D6682F"/>
    <w:rsid w:val="00D67650"/>
    <w:rsid w:val="00D703CB"/>
    <w:rsid w:val="00D70687"/>
    <w:rsid w:val="00D70F10"/>
    <w:rsid w:val="00D71CE7"/>
    <w:rsid w:val="00D72252"/>
    <w:rsid w:val="00D740AC"/>
    <w:rsid w:val="00D74DAF"/>
    <w:rsid w:val="00D74EFF"/>
    <w:rsid w:val="00D75D78"/>
    <w:rsid w:val="00D76AA2"/>
    <w:rsid w:val="00D80791"/>
    <w:rsid w:val="00D80B16"/>
    <w:rsid w:val="00D815D9"/>
    <w:rsid w:val="00D83458"/>
    <w:rsid w:val="00D83B55"/>
    <w:rsid w:val="00D8403C"/>
    <w:rsid w:val="00D846EE"/>
    <w:rsid w:val="00D84F88"/>
    <w:rsid w:val="00D84FD9"/>
    <w:rsid w:val="00D85228"/>
    <w:rsid w:val="00D85758"/>
    <w:rsid w:val="00D87EE1"/>
    <w:rsid w:val="00D901A1"/>
    <w:rsid w:val="00D908E9"/>
    <w:rsid w:val="00D90AAE"/>
    <w:rsid w:val="00D91497"/>
    <w:rsid w:val="00D920AB"/>
    <w:rsid w:val="00D92AAD"/>
    <w:rsid w:val="00D92D7B"/>
    <w:rsid w:val="00D931D8"/>
    <w:rsid w:val="00D93BDF"/>
    <w:rsid w:val="00D94837"/>
    <w:rsid w:val="00D94BDB"/>
    <w:rsid w:val="00D94D80"/>
    <w:rsid w:val="00D952A2"/>
    <w:rsid w:val="00D9575D"/>
    <w:rsid w:val="00D96A1E"/>
    <w:rsid w:val="00D96BB3"/>
    <w:rsid w:val="00D97035"/>
    <w:rsid w:val="00D9717E"/>
    <w:rsid w:val="00D97B30"/>
    <w:rsid w:val="00DA0808"/>
    <w:rsid w:val="00DA0D73"/>
    <w:rsid w:val="00DA14A0"/>
    <w:rsid w:val="00DA1B39"/>
    <w:rsid w:val="00DA1E16"/>
    <w:rsid w:val="00DA1E78"/>
    <w:rsid w:val="00DA27ED"/>
    <w:rsid w:val="00DA2A91"/>
    <w:rsid w:val="00DA37A4"/>
    <w:rsid w:val="00DA3B87"/>
    <w:rsid w:val="00DA3F22"/>
    <w:rsid w:val="00DA4093"/>
    <w:rsid w:val="00DA48D4"/>
    <w:rsid w:val="00DA4E52"/>
    <w:rsid w:val="00DA4F59"/>
    <w:rsid w:val="00DA5085"/>
    <w:rsid w:val="00DA5E10"/>
    <w:rsid w:val="00DA5F87"/>
    <w:rsid w:val="00DA6547"/>
    <w:rsid w:val="00DA690C"/>
    <w:rsid w:val="00DA7440"/>
    <w:rsid w:val="00DA768E"/>
    <w:rsid w:val="00DB047A"/>
    <w:rsid w:val="00DB0C8A"/>
    <w:rsid w:val="00DB10B6"/>
    <w:rsid w:val="00DB14A6"/>
    <w:rsid w:val="00DB18D9"/>
    <w:rsid w:val="00DB1CD8"/>
    <w:rsid w:val="00DB1F53"/>
    <w:rsid w:val="00DB271D"/>
    <w:rsid w:val="00DB2E52"/>
    <w:rsid w:val="00DB2F7A"/>
    <w:rsid w:val="00DB326E"/>
    <w:rsid w:val="00DB3394"/>
    <w:rsid w:val="00DB38ED"/>
    <w:rsid w:val="00DB3939"/>
    <w:rsid w:val="00DB3A9C"/>
    <w:rsid w:val="00DB3C11"/>
    <w:rsid w:val="00DB46F6"/>
    <w:rsid w:val="00DB5800"/>
    <w:rsid w:val="00DB5F7F"/>
    <w:rsid w:val="00DB60C0"/>
    <w:rsid w:val="00DB65C0"/>
    <w:rsid w:val="00DB6635"/>
    <w:rsid w:val="00DB7703"/>
    <w:rsid w:val="00DB79A4"/>
    <w:rsid w:val="00DC05C7"/>
    <w:rsid w:val="00DC0840"/>
    <w:rsid w:val="00DC1D8C"/>
    <w:rsid w:val="00DC2846"/>
    <w:rsid w:val="00DC2AC5"/>
    <w:rsid w:val="00DC319D"/>
    <w:rsid w:val="00DC319F"/>
    <w:rsid w:val="00DC4858"/>
    <w:rsid w:val="00DC5907"/>
    <w:rsid w:val="00DC5F21"/>
    <w:rsid w:val="00DC7315"/>
    <w:rsid w:val="00DC746C"/>
    <w:rsid w:val="00DC775D"/>
    <w:rsid w:val="00DD025A"/>
    <w:rsid w:val="00DD0AF8"/>
    <w:rsid w:val="00DD0D39"/>
    <w:rsid w:val="00DD0E12"/>
    <w:rsid w:val="00DD1860"/>
    <w:rsid w:val="00DD1D32"/>
    <w:rsid w:val="00DD2375"/>
    <w:rsid w:val="00DD2F8D"/>
    <w:rsid w:val="00DD33BD"/>
    <w:rsid w:val="00DD3470"/>
    <w:rsid w:val="00DD3A78"/>
    <w:rsid w:val="00DD61E5"/>
    <w:rsid w:val="00DD677D"/>
    <w:rsid w:val="00DD6C0B"/>
    <w:rsid w:val="00DD7065"/>
    <w:rsid w:val="00DD72A7"/>
    <w:rsid w:val="00DD7937"/>
    <w:rsid w:val="00DE0127"/>
    <w:rsid w:val="00DE0787"/>
    <w:rsid w:val="00DE089E"/>
    <w:rsid w:val="00DE0F3E"/>
    <w:rsid w:val="00DE12B7"/>
    <w:rsid w:val="00DE1D3B"/>
    <w:rsid w:val="00DE3A04"/>
    <w:rsid w:val="00DE3CC4"/>
    <w:rsid w:val="00DE3E89"/>
    <w:rsid w:val="00DE4875"/>
    <w:rsid w:val="00DE5866"/>
    <w:rsid w:val="00DE58E3"/>
    <w:rsid w:val="00DE5E71"/>
    <w:rsid w:val="00DE611B"/>
    <w:rsid w:val="00DE6E49"/>
    <w:rsid w:val="00DE753A"/>
    <w:rsid w:val="00DE77C1"/>
    <w:rsid w:val="00DE7954"/>
    <w:rsid w:val="00DE7E33"/>
    <w:rsid w:val="00DF0313"/>
    <w:rsid w:val="00DF0692"/>
    <w:rsid w:val="00DF0DF0"/>
    <w:rsid w:val="00DF12D8"/>
    <w:rsid w:val="00DF18AB"/>
    <w:rsid w:val="00DF1BF3"/>
    <w:rsid w:val="00DF1EFC"/>
    <w:rsid w:val="00DF2770"/>
    <w:rsid w:val="00DF27AE"/>
    <w:rsid w:val="00DF2E6B"/>
    <w:rsid w:val="00DF484D"/>
    <w:rsid w:val="00DF49EC"/>
    <w:rsid w:val="00DF4AF6"/>
    <w:rsid w:val="00DF4DC6"/>
    <w:rsid w:val="00DF52F9"/>
    <w:rsid w:val="00DF58BE"/>
    <w:rsid w:val="00DF5C1C"/>
    <w:rsid w:val="00DF62E5"/>
    <w:rsid w:val="00DF7225"/>
    <w:rsid w:val="00DF792A"/>
    <w:rsid w:val="00DF7DC2"/>
    <w:rsid w:val="00E00685"/>
    <w:rsid w:val="00E007B3"/>
    <w:rsid w:val="00E0089D"/>
    <w:rsid w:val="00E00D20"/>
    <w:rsid w:val="00E00E3C"/>
    <w:rsid w:val="00E01328"/>
    <w:rsid w:val="00E016C9"/>
    <w:rsid w:val="00E01DAF"/>
    <w:rsid w:val="00E01DF7"/>
    <w:rsid w:val="00E020FA"/>
    <w:rsid w:val="00E02611"/>
    <w:rsid w:val="00E02846"/>
    <w:rsid w:val="00E03162"/>
    <w:rsid w:val="00E03845"/>
    <w:rsid w:val="00E04786"/>
    <w:rsid w:val="00E047F5"/>
    <w:rsid w:val="00E051D8"/>
    <w:rsid w:val="00E056C8"/>
    <w:rsid w:val="00E05A07"/>
    <w:rsid w:val="00E05F01"/>
    <w:rsid w:val="00E0640F"/>
    <w:rsid w:val="00E06905"/>
    <w:rsid w:val="00E07135"/>
    <w:rsid w:val="00E1035B"/>
    <w:rsid w:val="00E11F48"/>
    <w:rsid w:val="00E12892"/>
    <w:rsid w:val="00E135A5"/>
    <w:rsid w:val="00E138A5"/>
    <w:rsid w:val="00E13B50"/>
    <w:rsid w:val="00E14378"/>
    <w:rsid w:val="00E14E6B"/>
    <w:rsid w:val="00E1503D"/>
    <w:rsid w:val="00E150A7"/>
    <w:rsid w:val="00E1556C"/>
    <w:rsid w:val="00E15CA8"/>
    <w:rsid w:val="00E163E5"/>
    <w:rsid w:val="00E16999"/>
    <w:rsid w:val="00E16E2F"/>
    <w:rsid w:val="00E170BD"/>
    <w:rsid w:val="00E174E6"/>
    <w:rsid w:val="00E20463"/>
    <w:rsid w:val="00E2093D"/>
    <w:rsid w:val="00E218C8"/>
    <w:rsid w:val="00E23A72"/>
    <w:rsid w:val="00E251CA"/>
    <w:rsid w:val="00E26749"/>
    <w:rsid w:val="00E269B9"/>
    <w:rsid w:val="00E26D46"/>
    <w:rsid w:val="00E27EDB"/>
    <w:rsid w:val="00E3021C"/>
    <w:rsid w:val="00E30683"/>
    <w:rsid w:val="00E3085E"/>
    <w:rsid w:val="00E318FB"/>
    <w:rsid w:val="00E32A52"/>
    <w:rsid w:val="00E331D2"/>
    <w:rsid w:val="00E33670"/>
    <w:rsid w:val="00E341EE"/>
    <w:rsid w:val="00E343FC"/>
    <w:rsid w:val="00E34532"/>
    <w:rsid w:val="00E35697"/>
    <w:rsid w:val="00E36757"/>
    <w:rsid w:val="00E374BB"/>
    <w:rsid w:val="00E379FD"/>
    <w:rsid w:val="00E37FCB"/>
    <w:rsid w:val="00E400FA"/>
    <w:rsid w:val="00E41501"/>
    <w:rsid w:val="00E4179E"/>
    <w:rsid w:val="00E419E3"/>
    <w:rsid w:val="00E41F63"/>
    <w:rsid w:val="00E427D5"/>
    <w:rsid w:val="00E42FCB"/>
    <w:rsid w:val="00E43E5E"/>
    <w:rsid w:val="00E44B3F"/>
    <w:rsid w:val="00E44DCC"/>
    <w:rsid w:val="00E44E0C"/>
    <w:rsid w:val="00E45208"/>
    <w:rsid w:val="00E455D3"/>
    <w:rsid w:val="00E45D81"/>
    <w:rsid w:val="00E473D5"/>
    <w:rsid w:val="00E47BAB"/>
    <w:rsid w:val="00E50082"/>
    <w:rsid w:val="00E50661"/>
    <w:rsid w:val="00E519DE"/>
    <w:rsid w:val="00E51DE6"/>
    <w:rsid w:val="00E525DF"/>
    <w:rsid w:val="00E52DE2"/>
    <w:rsid w:val="00E536EA"/>
    <w:rsid w:val="00E54222"/>
    <w:rsid w:val="00E54322"/>
    <w:rsid w:val="00E54764"/>
    <w:rsid w:val="00E550D4"/>
    <w:rsid w:val="00E5552B"/>
    <w:rsid w:val="00E5597E"/>
    <w:rsid w:val="00E55D7A"/>
    <w:rsid w:val="00E568AA"/>
    <w:rsid w:val="00E577CC"/>
    <w:rsid w:val="00E600BA"/>
    <w:rsid w:val="00E60128"/>
    <w:rsid w:val="00E60AB2"/>
    <w:rsid w:val="00E61FA3"/>
    <w:rsid w:val="00E625A9"/>
    <w:rsid w:val="00E62CF0"/>
    <w:rsid w:val="00E6317D"/>
    <w:rsid w:val="00E63E2B"/>
    <w:rsid w:val="00E64B94"/>
    <w:rsid w:val="00E64DFF"/>
    <w:rsid w:val="00E66D6F"/>
    <w:rsid w:val="00E66F1F"/>
    <w:rsid w:val="00E67100"/>
    <w:rsid w:val="00E701E2"/>
    <w:rsid w:val="00E70720"/>
    <w:rsid w:val="00E709D2"/>
    <w:rsid w:val="00E709DE"/>
    <w:rsid w:val="00E711B5"/>
    <w:rsid w:val="00E71D4D"/>
    <w:rsid w:val="00E71FD5"/>
    <w:rsid w:val="00E7221A"/>
    <w:rsid w:val="00E73BC6"/>
    <w:rsid w:val="00E74193"/>
    <w:rsid w:val="00E74496"/>
    <w:rsid w:val="00E745E3"/>
    <w:rsid w:val="00E7474D"/>
    <w:rsid w:val="00E74BEA"/>
    <w:rsid w:val="00E75C4F"/>
    <w:rsid w:val="00E77187"/>
    <w:rsid w:val="00E77CA9"/>
    <w:rsid w:val="00E802A8"/>
    <w:rsid w:val="00E8045F"/>
    <w:rsid w:val="00E80AB1"/>
    <w:rsid w:val="00E81586"/>
    <w:rsid w:val="00E817DC"/>
    <w:rsid w:val="00E81CCD"/>
    <w:rsid w:val="00E8241D"/>
    <w:rsid w:val="00E826AF"/>
    <w:rsid w:val="00E833CA"/>
    <w:rsid w:val="00E83502"/>
    <w:rsid w:val="00E8366E"/>
    <w:rsid w:val="00E84CE3"/>
    <w:rsid w:val="00E850F9"/>
    <w:rsid w:val="00E85146"/>
    <w:rsid w:val="00E85C75"/>
    <w:rsid w:val="00E8609F"/>
    <w:rsid w:val="00E86791"/>
    <w:rsid w:val="00E87810"/>
    <w:rsid w:val="00E918D2"/>
    <w:rsid w:val="00E9191E"/>
    <w:rsid w:val="00E92497"/>
    <w:rsid w:val="00E9256E"/>
    <w:rsid w:val="00E92578"/>
    <w:rsid w:val="00E929B9"/>
    <w:rsid w:val="00E93AC1"/>
    <w:rsid w:val="00E93AFB"/>
    <w:rsid w:val="00E94B0A"/>
    <w:rsid w:val="00E954E8"/>
    <w:rsid w:val="00E95BA4"/>
    <w:rsid w:val="00E95BB5"/>
    <w:rsid w:val="00E96EAD"/>
    <w:rsid w:val="00E979BF"/>
    <w:rsid w:val="00EA032F"/>
    <w:rsid w:val="00EA08BC"/>
    <w:rsid w:val="00EA110A"/>
    <w:rsid w:val="00EA166C"/>
    <w:rsid w:val="00EA17D8"/>
    <w:rsid w:val="00EA19A0"/>
    <w:rsid w:val="00EA1C74"/>
    <w:rsid w:val="00EA20C7"/>
    <w:rsid w:val="00EA2124"/>
    <w:rsid w:val="00EA2710"/>
    <w:rsid w:val="00EA2CC4"/>
    <w:rsid w:val="00EA2EAF"/>
    <w:rsid w:val="00EA6330"/>
    <w:rsid w:val="00EA680B"/>
    <w:rsid w:val="00EA69BF"/>
    <w:rsid w:val="00EB04B3"/>
    <w:rsid w:val="00EB10D5"/>
    <w:rsid w:val="00EB12E7"/>
    <w:rsid w:val="00EB1576"/>
    <w:rsid w:val="00EB2541"/>
    <w:rsid w:val="00EB2D93"/>
    <w:rsid w:val="00EB2EE4"/>
    <w:rsid w:val="00EB40B5"/>
    <w:rsid w:val="00EB412E"/>
    <w:rsid w:val="00EB4135"/>
    <w:rsid w:val="00EB4262"/>
    <w:rsid w:val="00EB44A3"/>
    <w:rsid w:val="00EB45B0"/>
    <w:rsid w:val="00EB4B76"/>
    <w:rsid w:val="00EB4CCA"/>
    <w:rsid w:val="00EB55AD"/>
    <w:rsid w:val="00EB698E"/>
    <w:rsid w:val="00EB69BA"/>
    <w:rsid w:val="00EB7797"/>
    <w:rsid w:val="00EC0A49"/>
    <w:rsid w:val="00EC0A73"/>
    <w:rsid w:val="00EC0E48"/>
    <w:rsid w:val="00EC16FE"/>
    <w:rsid w:val="00EC22A6"/>
    <w:rsid w:val="00EC22A9"/>
    <w:rsid w:val="00EC275B"/>
    <w:rsid w:val="00EC3176"/>
    <w:rsid w:val="00EC3550"/>
    <w:rsid w:val="00EC3CCA"/>
    <w:rsid w:val="00EC3EF4"/>
    <w:rsid w:val="00EC3F37"/>
    <w:rsid w:val="00EC4743"/>
    <w:rsid w:val="00EC4866"/>
    <w:rsid w:val="00EC4EF8"/>
    <w:rsid w:val="00EC50FA"/>
    <w:rsid w:val="00EC59AC"/>
    <w:rsid w:val="00EC5F05"/>
    <w:rsid w:val="00EC6790"/>
    <w:rsid w:val="00EC6A56"/>
    <w:rsid w:val="00EC6B48"/>
    <w:rsid w:val="00EC715D"/>
    <w:rsid w:val="00EC7528"/>
    <w:rsid w:val="00EC7BCF"/>
    <w:rsid w:val="00EC7F33"/>
    <w:rsid w:val="00ED01AC"/>
    <w:rsid w:val="00ED0935"/>
    <w:rsid w:val="00ED110D"/>
    <w:rsid w:val="00ED1568"/>
    <w:rsid w:val="00ED1BD3"/>
    <w:rsid w:val="00ED2205"/>
    <w:rsid w:val="00ED23FA"/>
    <w:rsid w:val="00ED3063"/>
    <w:rsid w:val="00ED34CD"/>
    <w:rsid w:val="00ED3771"/>
    <w:rsid w:val="00ED483C"/>
    <w:rsid w:val="00ED4BA7"/>
    <w:rsid w:val="00ED4CF6"/>
    <w:rsid w:val="00ED4D53"/>
    <w:rsid w:val="00ED5602"/>
    <w:rsid w:val="00ED5825"/>
    <w:rsid w:val="00ED5934"/>
    <w:rsid w:val="00ED6A64"/>
    <w:rsid w:val="00ED6F42"/>
    <w:rsid w:val="00ED6FE8"/>
    <w:rsid w:val="00ED76D9"/>
    <w:rsid w:val="00ED7B5F"/>
    <w:rsid w:val="00ED7D0D"/>
    <w:rsid w:val="00EE09C4"/>
    <w:rsid w:val="00EE25E3"/>
    <w:rsid w:val="00EE42E0"/>
    <w:rsid w:val="00EE443D"/>
    <w:rsid w:val="00EE44A6"/>
    <w:rsid w:val="00EE45A8"/>
    <w:rsid w:val="00EE597C"/>
    <w:rsid w:val="00EE61B3"/>
    <w:rsid w:val="00EE68D2"/>
    <w:rsid w:val="00EE778E"/>
    <w:rsid w:val="00EE793D"/>
    <w:rsid w:val="00EF019E"/>
    <w:rsid w:val="00EF0A2E"/>
    <w:rsid w:val="00EF0C7B"/>
    <w:rsid w:val="00EF1258"/>
    <w:rsid w:val="00EF1AA4"/>
    <w:rsid w:val="00EF23CF"/>
    <w:rsid w:val="00EF2740"/>
    <w:rsid w:val="00EF2B88"/>
    <w:rsid w:val="00EF3796"/>
    <w:rsid w:val="00EF3E1A"/>
    <w:rsid w:val="00EF45EB"/>
    <w:rsid w:val="00EF4684"/>
    <w:rsid w:val="00EF4AD5"/>
    <w:rsid w:val="00EF5123"/>
    <w:rsid w:val="00EF5A1B"/>
    <w:rsid w:val="00EF5BF9"/>
    <w:rsid w:val="00EF6333"/>
    <w:rsid w:val="00EF667E"/>
    <w:rsid w:val="00EF6FB8"/>
    <w:rsid w:val="00EF6FE6"/>
    <w:rsid w:val="00EF78B9"/>
    <w:rsid w:val="00EF7ABC"/>
    <w:rsid w:val="00F00A88"/>
    <w:rsid w:val="00F01216"/>
    <w:rsid w:val="00F01469"/>
    <w:rsid w:val="00F0188E"/>
    <w:rsid w:val="00F01C21"/>
    <w:rsid w:val="00F02F63"/>
    <w:rsid w:val="00F037AC"/>
    <w:rsid w:val="00F037D7"/>
    <w:rsid w:val="00F03AD4"/>
    <w:rsid w:val="00F03CCA"/>
    <w:rsid w:val="00F03DA4"/>
    <w:rsid w:val="00F04684"/>
    <w:rsid w:val="00F05357"/>
    <w:rsid w:val="00F05482"/>
    <w:rsid w:val="00F06A7A"/>
    <w:rsid w:val="00F0716F"/>
    <w:rsid w:val="00F07608"/>
    <w:rsid w:val="00F076B7"/>
    <w:rsid w:val="00F10390"/>
    <w:rsid w:val="00F1058E"/>
    <w:rsid w:val="00F1069E"/>
    <w:rsid w:val="00F1073D"/>
    <w:rsid w:val="00F107FC"/>
    <w:rsid w:val="00F1087D"/>
    <w:rsid w:val="00F1199B"/>
    <w:rsid w:val="00F11DDD"/>
    <w:rsid w:val="00F1225C"/>
    <w:rsid w:val="00F12498"/>
    <w:rsid w:val="00F1375B"/>
    <w:rsid w:val="00F13E5B"/>
    <w:rsid w:val="00F1453B"/>
    <w:rsid w:val="00F158DD"/>
    <w:rsid w:val="00F17567"/>
    <w:rsid w:val="00F1756B"/>
    <w:rsid w:val="00F1783E"/>
    <w:rsid w:val="00F20420"/>
    <w:rsid w:val="00F2076B"/>
    <w:rsid w:val="00F20AE5"/>
    <w:rsid w:val="00F2192A"/>
    <w:rsid w:val="00F21CCA"/>
    <w:rsid w:val="00F2237A"/>
    <w:rsid w:val="00F22A42"/>
    <w:rsid w:val="00F237BF"/>
    <w:rsid w:val="00F23D99"/>
    <w:rsid w:val="00F24077"/>
    <w:rsid w:val="00F2536D"/>
    <w:rsid w:val="00F25945"/>
    <w:rsid w:val="00F25D0F"/>
    <w:rsid w:val="00F25EF2"/>
    <w:rsid w:val="00F26A0A"/>
    <w:rsid w:val="00F2717E"/>
    <w:rsid w:val="00F30888"/>
    <w:rsid w:val="00F3143D"/>
    <w:rsid w:val="00F314A8"/>
    <w:rsid w:val="00F3171C"/>
    <w:rsid w:val="00F31757"/>
    <w:rsid w:val="00F317BA"/>
    <w:rsid w:val="00F32789"/>
    <w:rsid w:val="00F327E6"/>
    <w:rsid w:val="00F32A82"/>
    <w:rsid w:val="00F32BE3"/>
    <w:rsid w:val="00F32E6A"/>
    <w:rsid w:val="00F33468"/>
    <w:rsid w:val="00F33823"/>
    <w:rsid w:val="00F33C8B"/>
    <w:rsid w:val="00F35524"/>
    <w:rsid w:val="00F35CE5"/>
    <w:rsid w:val="00F36366"/>
    <w:rsid w:val="00F36ED9"/>
    <w:rsid w:val="00F37183"/>
    <w:rsid w:val="00F40099"/>
    <w:rsid w:val="00F402A8"/>
    <w:rsid w:val="00F40942"/>
    <w:rsid w:val="00F40B9C"/>
    <w:rsid w:val="00F40C41"/>
    <w:rsid w:val="00F40ED2"/>
    <w:rsid w:val="00F40F96"/>
    <w:rsid w:val="00F41C07"/>
    <w:rsid w:val="00F41D48"/>
    <w:rsid w:val="00F4401F"/>
    <w:rsid w:val="00F44853"/>
    <w:rsid w:val="00F44C89"/>
    <w:rsid w:val="00F45452"/>
    <w:rsid w:val="00F46A37"/>
    <w:rsid w:val="00F46B37"/>
    <w:rsid w:val="00F46F71"/>
    <w:rsid w:val="00F478B3"/>
    <w:rsid w:val="00F47A31"/>
    <w:rsid w:val="00F47DDB"/>
    <w:rsid w:val="00F50743"/>
    <w:rsid w:val="00F51C08"/>
    <w:rsid w:val="00F5214B"/>
    <w:rsid w:val="00F52D2F"/>
    <w:rsid w:val="00F53117"/>
    <w:rsid w:val="00F54230"/>
    <w:rsid w:val="00F54512"/>
    <w:rsid w:val="00F5460E"/>
    <w:rsid w:val="00F549FF"/>
    <w:rsid w:val="00F54D6A"/>
    <w:rsid w:val="00F55BDC"/>
    <w:rsid w:val="00F5618D"/>
    <w:rsid w:val="00F56795"/>
    <w:rsid w:val="00F56E4F"/>
    <w:rsid w:val="00F57BF7"/>
    <w:rsid w:val="00F57C4C"/>
    <w:rsid w:val="00F57EB4"/>
    <w:rsid w:val="00F608C8"/>
    <w:rsid w:val="00F60E36"/>
    <w:rsid w:val="00F60FD5"/>
    <w:rsid w:val="00F61CEF"/>
    <w:rsid w:val="00F62997"/>
    <w:rsid w:val="00F63596"/>
    <w:rsid w:val="00F63D67"/>
    <w:rsid w:val="00F6478F"/>
    <w:rsid w:val="00F64C46"/>
    <w:rsid w:val="00F655E7"/>
    <w:rsid w:val="00F65BB1"/>
    <w:rsid w:val="00F6725D"/>
    <w:rsid w:val="00F67849"/>
    <w:rsid w:val="00F67B7E"/>
    <w:rsid w:val="00F70CD3"/>
    <w:rsid w:val="00F70FAC"/>
    <w:rsid w:val="00F71512"/>
    <w:rsid w:val="00F71782"/>
    <w:rsid w:val="00F71EFB"/>
    <w:rsid w:val="00F71F2E"/>
    <w:rsid w:val="00F72011"/>
    <w:rsid w:val="00F72371"/>
    <w:rsid w:val="00F725AA"/>
    <w:rsid w:val="00F73943"/>
    <w:rsid w:val="00F739EA"/>
    <w:rsid w:val="00F73CBF"/>
    <w:rsid w:val="00F73CDD"/>
    <w:rsid w:val="00F75308"/>
    <w:rsid w:val="00F756F6"/>
    <w:rsid w:val="00F75B50"/>
    <w:rsid w:val="00F75BD4"/>
    <w:rsid w:val="00F75FB4"/>
    <w:rsid w:val="00F76AC0"/>
    <w:rsid w:val="00F76D55"/>
    <w:rsid w:val="00F77306"/>
    <w:rsid w:val="00F802B7"/>
    <w:rsid w:val="00F803C1"/>
    <w:rsid w:val="00F80547"/>
    <w:rsid w:val="00F80889"/>
    <w:rsid w:val="00F81089"/>
    <w:rsid w:val="00F8135F"/>
    <w:rsid w:val="00F82BF5"/>
    <w:rsid w:val="00F83291"/>
    <w:rsid w:val="00F83A60"/>
    <w:rsid w:val="00F83DF1"/>
    <w:rsid w:val="00F84089"/>
    <w:rsid w:val="00F843AF"/>
    <w:rsid w:val="00F84919"/>
    <w:rsid w:val="00F84F21"/>
    <w:rsid w:val="00F856D8"/>
    <w:rsid w:val="00F858CB"/>
    <w:rsid w:val="00F85D4D"/>
    <w:rsid w:val="00F86F09"/>
    <w:rsid w:val="00F86F2E"/>
    <w:rsid w:val="00F87AA0"/>
    <w:rsid w:val="00F90288"/>
    <w:rsid w:val="00F9028B"/>
    <w:rsid w:val="00F9183A"/>
    <w:rsid w:val="00F924AE"/>
    <w:rsid w:val="00F93005"/>
    <w:rsid w:val="00F9352E"/>
    <w:rsid w:val="00F93639"/>
    <w:rsid w:val="00F936CE"/>
    <w:rsid w:val="00F9407E"/>
    <w:rsid w:val="00F9485C"/>
    <w:rsid w:val="00F95809"/>
    <w:rsid w:val="00F95CD0"/>
    <w:rsid w:val="00F95E56"/>
    <w:rsid w:val="00F9629B"/>
    <w:rsid w:val="00F974A7"/>
    <w:rsid w:val="00F9789F"/>
    <w:rsid w:val="00F97ABD"/>
    <w:rsid w:val="00F97EFA"/>
    <w:rsid w:val="00FA0225"/>
    <w:rsid w:val="00FA0317"/>
    <w:rsid w:val="00FA14DF"/>
    <w:rsid w:val="00FA1C77"/>
    <w:rsid w:val="00FA291E"/>
    <w:rsid w:val="00FA2E9C"/>
    <w:rsid w:val="00FA4861"/>
    <w:rsid w:val="00FA4879"/>
    <w:rsid w:val="00FA4CE5"/>
    <w:rsid w:val="00FA55ED"/>
    <w:rsid w:val="00FA5E5B"/>
    <w:rsid w:val="00FA5F6F"/>
    <w:rsid w:val="00FA698E"/>
    <w:rsid w:val="00FA6A95"/>
    <w:rsid w:val="00FB02A1"/>
    <w:rsid w:val="00FB053E"/>
    <w:rsid w:val="00FB0890"/>
    <w:rsid w:val="00FB1348"/>
    <w:rsid w:val="00FB1881"/>
    <w:rsid w:val="00FB1E09"/>
    <w:rsid w:val="00FB24CD"/>
    <w:rsid w:val="00FB2CA2"/>
    <w:rsid w:val="00FB2D8F"/>
    <w:rsid w:val="00FB3729"/>
    <w:rsid w:val="00FB37A5"/>
    <w:rsid w:val="00FB42AB"/>
    <w:rsid w:val="00FB4318"/>
    <w:rsid w:val="00FB5023"/>
    <w:rsid w:val="00FB5A54"/>
    <w:rsid w:val="00FB60AA"/>
    <w:rsid w:val="00FB6616"/>
    <w:rsid w:val="00FB73E9"/>
    <w:rsid w:val="00FB7776"/>
    <w:rsid w:val="00FC0070"/>
    <w:rsid w:val="00FC00F6"/>
    <w:rsid w:val="00FC05BE"/>
    <w:rsid w:val="00FC091D"/>
    <w:rsid w:val="00FC2BA4"/>
    <w:rsid w:val="00FC3246"/>
    <w:rsid w:val="00FC35FD"/>
    <w:rsid w:val="00FC4032"/>
    <w:rsid w:val="00FC4BBA"/>
    <w:rsid w:val="00FC4C05"/>
    <w:rsid w:val="00FC50BE"/>
    <w:rsid w:val="00FC5452"/>
    <w:rsid w:val="00FC5654"/>
    <w:rsid w:val="00FC63A4"/>
    <w:rsid w:val="00FC6A4C"/>
    <w:rsid w:val="00FC74FE"/>
    <w:rsid w:val="00FC7B4E"/>
    <w:rsid w:val="00FD1096"/>
    <w:rsid w:val="00FD2558"/>
    <w:rsid w:val="00FD2941"/>
    <w:rsid w:val="00FD2D2C"/>
    <w:rsid w:val="00FD365A"/>
    <w:rsid w:val="00FD3C2D"/>
    <w:rsid w:val="00FD4438"/>
    <w:rsid w:val="00FD513A"/>
    <w:rsid w:val="00FD55B3"/>
    <w:rsid w:val="00FD5689"/>
    <w:rsid w:val="00FD5AE1"/>
    <w:rsid w:val="00FD5C27"/>
    <w:rsid w:val="00FD617A"/>
    <w:rsid w:val="00FD621E"/>
    <w:rsid w:val="00FD68CE"/>
    <w:rsid w:val="00FD7777"/>
    <w:rsid w:val="00FD7C4B"/>
    <w:rsid w:val="00FE09F6"/>
    <w:rsid w:val="00FE0B3B"/>
    <w:rsid w:val="00FE0C76"/>
    <w:rsid w:val="00FE113A"/>
    <w:rsid w:val="00FE13C2"/>
    <w:rsid w:val="00FE3380"/>
    <w:rsid w:val="00FE35FD"/>
    <w:rsid w:val="00FE483D"/>
    <w:rsid w:val="00FE5022"/>
    <w:rsid w:val="00FE568A"/>
    <w:rsid w:val="00FE667B"/>
    <w:rsid w:val="00FE7285"/>
    <w:rsid w:val="00FE73AB"/>
    <w:rsid w:val="00FE7765"/>
    <w:rsid w:val="00FE7F2B"/>
    <w:rsid w:val="00FE7F5E"/>
    <w:rsid w:val="00FF0251"/>
    <w:rsid w:val="00FF1113"/>
    <w:rsid w:val="00FF1CE6"/>
    <w:rsid w:val="00FF36B4"/>
    <w:rsid w:val="00FF3CD7"/>
    <w:rsid w:val="00FF3FF7"/>
    <w:rsid w:val="00FF4105"/>
    <w:rsid w:val="00FF5472"/>
    <w:rsid w:val="00FF6B1A"/>
    <w:rsid w:val="00FF6BDF"/>
    <w:rsid w:val="00FF7DF7"/>
    <w:rsid w:val="1837520B"/>
    <w:rsid w:val="32F6729C"/>
    <w:rsid w:val="416736BE"/>
    <w:rsid w:val="4DCF655F"/>
    <w:rsid w:val="730E333B"/>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B3CF962"/>
  <w15:docId w15:val="{4B657F9D-ECB5-45A3-9D3E-83A35E5C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szCs w:val="28"/>
    </w:rPr>
  </w:style>
  <w:style w:type="paragraph" w:styleId="Heading1">
    <w:name w:val="heading 1"/>
    <w:basedOn w:val="Normal"/>
    <w:next w:val="Normal"/>
    <w:qFormat/>
    <w:pPr>
      <w:keepNext/>
      <w:jc w:val="center"/>
      <w:outlineLvl w:val="0"/>
    </w:pPr>
    <w:rPr>
      <w:i/>
      <w:szCs w:val="20"/>
    </w:rPr>
  </w:style>
  <w:style w:type="paragraph" w:styleId="Heading2">
    <w:name w:val="heading 2"/>
    <w:basedOn w:val="Normal"/>
    <w:next w:val="Normal"/>
    <w:link w:val="Heading2Char"/>
    <w:qFormat/>
    <w:pPr>
      <w:keepNext/>
      <w:numPr>
        <w:numId w:val="1"/>
      </w:numPr>
      <w:tabs>
        <w:tab w:val="clear" w:pos="360"/>
      </w:tabs>
      <w:ind w:left="0" w:firstLine="0"/>
      <w:jc w:val="center"/>
      <w:outlineLvl w:val="1"/>
    </w:pPr>
    <w:rPr>
      <w:rFonts w:ascii=".VnTimeH" w:hAnsi=".VnTimeH"/>
      <w:b/>
      <w:sz w:val="26"/>
      <w:szCs w:val="20"/>
    </w:rPr>
  </w:style>
  <w:style w:type="paragraph" w:styleId="Heading3">
    <w:name w:val="heading 3"/>
    <w:basedOn w:val="Normal"/>
    <w:next w:val="Normal"/>
    <w:link w:val="Heading3Char"/>
    <w:qFormat/>
    <w:pPr>
      <w:keepNext/>
      <w:numPr>
        <w:numId w:val="2"/>
      </w:numPr>
      <w:tabs>
        <w:tab w:val="clear" w:pos="720"/>
      </w:tabs>
      <w:ind w:left="0" w:firstLine="0"/>
      <w:jc w:val="center"/>
      <w:outlineLvl w:val="2"/>
    </w:pPr>
    <w:rPr>
      <w:rFonts w:ascii=".VnTimeH" w:hAnsi=".VnTimeH"/>
      <w:b/>
      <w:snapToGrid w:val="0"/>
      <w:sz w:val="24"/>
      <w:szCs w:val="20"/>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keepNext/>
      <w:numPr>
        <w:numId w:val="3"/>
      </w:numPr>
      <w:tabs>
        <w:tab w:val="clear" w:pos="1194"/>
      </w:tabs>
      <w:ind w:left="0"/>
      <w:jc w:val="both"/>
      <w:outlineLvl w:val="5"/>
    </w:pPr>
    <w:rPr>
      <w:rFonts w:ascii=".VnTimeH" w:hAnsi=".VnTimeH"/>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qFormat/>
    <w:pPr>
      <w:spacing w:before="20"/>
      <w:jc w:val="both"/>
    </w:pPr>
    <w:rPr>
      <w:bCs/>
      <w:szCs w:val="20"/>
    </w:rPr>
  </w:style>
  <w:style w:type="paragraph" w:styleId="BodyText3">
    <w:name w:val="Body Text 3"/>
    <w:basedOn w:val="Normal"/>
    <w:link w:val="BodyText3Char"/>
    <w:qFormat/>
    <w:pPr>
      <w:spacing w:after="120"/>
    </w:pPr>
    <w:rPr>
      <w:sz w:val="16"/>
      <w:szCs w:val="16"/>
    </w:rPr>
  </w:style>
  <w:style w:type="paragraph" w:styleId="BodyTextIndent">
    <w:name w:val="Body Text Indent"/>
    <w:basedOn w:val="Normal"/>
    <w:link w:val="BodyTextIndentChar"/>
    <w:qFormat/>
    <w:pPr>
      <w:spacing w:after="120"/>
      <w:ind w:left="360"/>
    </w:pPr>
  </w:style>
  <w:style w:type="paragraph" w:styleId="BodyTextIndent2">
    <w:name w:val="Body Text Indent 2"/>
    <w:basedOn w:val="Normal"/>
    <w:link w:val="BodyTextIndent2Char"/>
    <w:qFormat/>
    <w:pPr>
      <w:ind w:firstLine="567"/>
      <w:jc w:val="both"/>
    </w:pPr>
    <w:rPr>
      <w:szCs w:val="20"/>
    </w:rPr>
  </w:style>
  <w:style w:type="character" w:styleId="CommentReference">
    <w:name w:val="annotation reference"/>
    <w:semiHidden/>
    <w:unhideWhenUsed/>
    <w:qFormat/>
    <w:rPr>
      <w:sz w:val="16"/>
      <w:szCs w:val="16"/>
    </w:rPr>
  </w:style>
  <w:style w:type="paragraph" w:styleId="CommentText">
    <w:name w:val="annotation text"/>
    <w:basedOn w:val="Normal"/>
    <w:link w:val="CommentTextChar"/>
    <w:qFormat/>
    <w:rPr>
      <w:rFonts w:ascii="Times New Roman" w:hAnsi="Times New Roman"/>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Footer">
    <w:name w:val="footer"/>
    <w:basedOn w:val="Normal"/>
    <w:link w:val="FooterChar"/>
    <w:uiPriority w:val="99"/>
    <w:qFormat/>
    <w:pPr>
      <w:tabs>
        <w:tab w:val="center" w:pos="4320"/>
        <w:tab w:val="right" w:pos="8640"/>
      </w:tabs>
    </w:pPr>
    <w:rPr>
      <w:rFonts w:ascii="Times New Roman" w:hAnsi="Times New Roman"/>
      <w:sz w:val="24"/>
      <w:szCs w:val="24"/>
    </w:rPr>
  </w:style>
  <w:style w:type="character" w:styleId="FootnoteReference">
    <w:name w:val="footnote reference"/>
    <w:qFormat/>
    <w:rPr>
      <w:vertAlign w:val="superscript"/>
    </w:rPr>
  </w:style>
  <w:style w:type="paragraph" w:styleId="FootnoteText">
    <w:name w:val="footnote text"/>
    <w:basedOn w:val="Normal"/>
    <w:link w:val="FootnoteTextChar"/>
    <w:qFormat/>
    <w:rPr>
      <w:rFonts w:ascii="Times New Roman" w:hAnsi="Times New Roman"/>
      <w:sz w:val="20"/>
      <w:szCs w:val="20"/>
    </w:rPr>
  </w:style>
  <w:style w:type="paragraph" w:styleId="Header">
    <w:name w:val="header"/>
    <w:basedOn w:val="Normal"/>
    <w:link w:val="HeaderChar"/>
    <w:uiPriority w:val="99"/>
    <w:qFormat/>
    <w:pPr>
      <w:tabs>
        <w:tab w:val="center" w:pos="4703"/>
        <w:tab w:val="right" w:pos="9406"/>
      </w:tabs>
    </w:pPr>
    <w:rPr>
      <w:szCs w:val="20"/>
    </w:rPr>
  </w:style>
  <w:style w:type="character" w:styleId="Hyperlink">
    <w:name w:val="Hyperlink"/>
    <w:qFormat/>
    <w:rPr>
      <w:color w:val="0000FF"/>
      <w:u w:val="single"/>
    </w:rPr>
  </w:style>
  <w:style w:type="paragraph" w:styleId="NormalWeb">
    <w:name w:val="Normal (Web)"/>
    <w:basedOn w:val="Normal"/>
    <w:uiPriority w:val="99"/>
    <w:qFormat/>
    <w:pPr>
      <w:spacing w:before="100" w:beforeAutospacing="1" w:after="100" w:afterAutospacing="1"/>
    </w:pPr>
    <w:rPr>
      <w:rFonts w:ascii="Times New Roman" w:hAnsi="Times New Roman"/>
      <w:sz w:val="24"/>
      <w:szCs w:val="24"/>
    </w:rPr>
  </w:style>
  <w:style w:type="character" w:styleId="PageNumber">
    <w:name w:val="page number"/>
    <w:basedOn w:val="DefaultParagraphFont"/>
    <w:qFormat/>
  </w:style>
  <w:style w:type="character" w:styleId="Strong">
    <w:name w:val="Strong"/>
    <w:uiPriority w:val="22"/>
    <w:qFormat/>
    <w:rPr>
      <w:b/>
      <w:bCs/>
    </w:rPr>
  </w:style>
  <w:style w:type="paragraph" w:styleId="Subtitle">
    <w:name w:val="Subtitle"/>
    <w:basedOn w:val="Normal"/>
    <w:link w:val="SubtitleChar"/>
    <w:qFormat/>
    <w:pPr>
      <w:spacing w:before="120" w:after="120"/>
    </w:pPr>
    <w:rPr>
      <w:rFonts w:ascii=".VnTimeH" w:hAnsi=".VnTimeH"/>
      <w:b/>
      <w:bCs/>
      <w:sz w:val="24"/>
      <w:szCs w:val="24"/>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rFonts w:ascii=".VnTimeH" w:hAnsi=".VnTimeH"/>
      <w:b/>
      <w:bCs/>
      <w:szCs w:val="24"/>
    </w:rPr>
  </w:style>
  <w:style w:type="character" w:customStyle="1" w:styleId="Heading4Char">
    <w:name w:val="Heading 4 Char"/>
    <w:link w:val="Heading4"/>
    <w:semiHidden/>
    <w:qFormat/>
    <w:rPr>
      <w:rFonts w:ascii="Calibri" w:eastAsia="Times New Roman" w:hAnsi="Calibri" w:cs="Times New Roman"/>
      <w:b/>
      <w:bCs/>
      <w:sz w:val="28"/>
      <w:szCs w:val="28"/>
    </w:rPr>
  </w:style>
  <w:style w:type="character" w:customStyle="1" w:styleId="Heading6Char">
    <w:name w:val="Heading 6 Char"/>
    <w:link w:val="Heading6"/>
    <w:qFormat/>
    <w:rPr>
      <w:rFonts w:ascii=".VnTimeH" w:hAnsi=".VnTimeH"/>
      <w:b/>
      <w:sz w:val="24"/>
      <w:szCs w:val="24"/>
    </w:rPr>
  </w:style>
  <w:style w:type="character" w:customStyle="1" w:styleId="HeaderChar">
    <w:name w:val="Header Char"/>
    <w:link w:val="Header"/>
    <w:uiPriority w:val="99"/>
    <w:qFormat/>
    <w:rPr>
      <w:rFonts w:ascii=".VnTime" w:hAnsi=".VnTime"/>
      <w:sz w:val="28"/>
    </w:rPr>
  </w:style>
  <w:style w:type="character" w:customStyle="1" w:styleId="FooterChar">
    <w:name w:val="Footer Char"/>
    <w:link w:val="Footer"/>
    <w:uiPriority w:val="99"/>
    <w:qFormat/>
    <w:rPr>
      <w:sz w:val="24"/>
      <w:szCs w:val="24"/>
    </w:rPr>
  </w:style>
  <w:style w:type="paragraph" w:customStyle="1" w:styleId="Char">
    <w:name w:val="Char"/>
    <w:autoRedefine/>
    <w:qFormat/>
    <w:pPr>
      <w:tabs>
        <w:tab w:val="left" w:pos="1152"/>
      </w:tabs>
      <w:spacing w:before="120" w:after="120" w:line="312" w:lineRule="auto"/>
    </w:pPr>
    <w:rPr>
      <w:rFonts w:ascii="Arial" w:hAnsi="Arial" w:cs="Arial"/>
      <w:sz w:val="26"/>
      <w:szCs w:val="26"/>
    </w:rPr>
  </w:style>
  <w:style w:type="character" w:customStyle="1" w:styleId="FootnoteTextChar">
    <w:name w:val="Footnote Text Char"/>
    <w:basedOn w:val="DefaultParagraphFont"/>
    <w:link w:val="FootnoteText"/>
    <w:qFormat/>
  </w:style>
  <w:style w:type="paragraph" w:customStyle="1" w:styleId="p2">
    <w:name w:val="p2"/>
    <w:basedOn w:val="Normal"/>
    <w:qFormat/>
    <w:pPr>
      <w:tabs>
        <w:tab w:val="left" w:pos="720"/>
        <w:tab w:val="left" w:pos="1194"/>
      </w:tabs>
      <w:spacing w:after="120"/>
      <w:ind w:left="570"/>
      <w:jc w:val="both"/>
    </w:pPr>
    <w:rPr>
      <w:rFonts w:ascii="Times New Roman" w:hAnsi="Times New Roman"/>
      <w:sz w:val="26"/>
      <w:szCs w:val="26"/>
    </w:rPr>
  </w:style>
  <w:style w:type="character" w:customStyle="1" w:styleId="BodyTextChar">
    <w:name w:val="Body Text Char"/>
    <w:link w:val="BodyText"/>
    <w:qFormat/>
    <w:rPr>
      <w:rFonts w:ascii=".VnTime" w:hAnsi=".VnTime"/>
      <w:bCs/>
      <w:sz w:val="28"/>
    </w:rPr>
  </w:style>
  <w:style w:type="character" w:customStyle="1" w:styleId="newssummarysummary1">
    <w:name w:val="newssummary_summary1"/>
    <w:qFormat/>
    <w:rPr>
      <w:rFonts w:ascii="Verdana" w:hAnsi="Verdana" w:hint="default"/>
      <w:sz w:val="20"/>
      <w:szCs w:val="20"/>
    </w:rPr>
  </w:style>
  <w:style w:type="character" w:customStyle="1" w:styleId="BodyTextIndent2Char">
    <w:name w:val="Body Text Indent 2 Char"/>
    <w:link w:val="BodyTextIndent2"/>
    <w:qFormat/>
    <w:rPr>
      <w:rFonts w:ascii=".VnTime" w:hAnsi=".VnTime"/>
      <w:sz w:val="28"/>
    </w:rPr>
  </w:style>
  <w:style w:type="character" w:customStyle="1" w:styleId="apple-style-span">
    <w:name w:val="apple-style-span"/>
    <w:basedOn w:val="DefaultParagraphFont"/>
    <w:qFormat/>
  </w:style>
  <w:style w:type="character" w:customStyle="1" w:styleId="BalloonTextChar">
    <w:name w:val="Balloon Text Char"/>
    <w:link w:val="BalloonText"/>
    <w:qFormat/>
    <w:rPr>
      <w:rFonts w:ascii="Tahoma" w:hAnsi="Tahoma" w:cs="Tahoma"/>
      <w:sz w:val="16"/>
      <w:szCs w:val="16"/>
    </w:rPr>
  </w:style>
  <w:style w:type="paragraph" w:customStyle="1" w:styleId="hstyle0">
    <w:name w:val="hstyle0"/>
    <w:basedOn w:val="Normal"/>
    <w:qFormat/>
    <w:pPr>
      <w:spacing w:line="384" w:lineRule="auto"/>
      <w:jc w:val="both"/>
    </w:pPr>
    <w:rPr>
      <w:rFonts w:ascii="Batang" w:eastAsia="Batang" w:hAnsi="Batang" w:cs="Gulim"/>
      <w:color w:val="000000"/>
      <w:sz w:val="20"/>
      <w:szCs w:val="20"/>
      <w:lang w:eastAsia="ko-KR"/>
    </w:rPr>
  </w:style>
  <w:style w:type="paragraph" w:styleId="ListParagraph">
    <w:name w:val="List Paragraph"/>
    <w:basedOn w:val="Normal"/>
    <w:uiPriority w:val="34"/>
    <w:qFormat/>
    <w:pPr>
      <w:widowControl w:val="0"/>
      <w:wordWrap w:val="0"/>
      <w:autoSpaceDE w:val="0"/>
      <w:autoSpaceDN w:val="0"/>
      <w:ind w:leftChars="400" w:left="800"/>
      <w:jc w:val="both"/>
    </w:pPr>
    <w:rPr>
      <w:rFonts w:ascii="Calibri" w:hAnsi="Calibri"/>
      <w:kern w:val="2"/>
      <w:sz w:val="20"/>
      <w:szCs w:val="22"/>
      <w:lang w:eastAsia="ko-KR"/>
    </w:rPr>
  </w:style>
  <w:style w:type="paragraph" w:customStyle="1" w:styleId="pbody">
    <w:name w:val="pbody"/>
    <w:basedOn w:val="Normal"/>
    <w:qFormat/>
    <w:pPr>
      <w:spacing w:before="100" w:beforeAutospacing="1" w:after="100" w:afterAutospacing="1"/>
    </w:pPr>
    <w:rPr>
      <w:rFonts w:ascii="Times New Roman" w:hAnsi="Times New Roman"/>
      <w:sz w:val="24"/>
      <w:szCs w:val="24"/>
    </w:rPr>
  </w:style>
  <w:style w:type="paragraph" w:customStyle="1" w:styleId="pcaption">
    <w:name w:val="pcaption"/>
    <w:basedOn w:val="Normal"/>
    <w:qFormat/>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qFormat/>
  </w:style>
  <w:style w:type="paragraph" w:customStyle="1" w:styleId="pauthor">
    <w:name w:val="pauthor"/>
    <w:basedOn w:val="Normal"/>
    <w:qFormat/>
    <w:pPr>
      <w:spacing w:before="100" w:beforeAutospacing="1" w:after="100" w:afterAutospacing="1"/>
    </w:pPr>
    <w:rPr>
      <w:rFonts w:ascii="Times New Roman" w:hAnsi="Times New Roman"/>
      <w:sz w:val="24"/>
      <w:szCs w:val="24"/>
    </w:rPr>
  </w:style>
  <w:style w:type="character" w:customStyle="1" w:styleId="BodyTextIndentChar">
    <w:name w:val="Body Text Indent Char"/>
    <w:link w:val="BodyTextIndent"/>
    <w:qFormat/>
    <w:rPr>
      <w:rFonts w:ascii=".VnTime" w:hAnsi=".VnTime"/>
      <w:sz w:val="28"/>
      <w:szCs w:val="28"/>
    </w:rPr>
  </w:style>
  <w:style w:type="character" w:customStyle="1" w:styleId="CommentTextChar">
    <w:name w:val="Comment Text Char"/>
    <w:basedOn w:val="DefaultParagraphFont"/>
    <w:link w:val="CommentText"/>
    <w:qFormat/>
  </w:style>
  <w:style w:type="character" w:customStyle="1" w:styleId="CommentSubjectChar">
    <w:name w:val="Comment Subject Char"/>
    <w:link w:val="CommentSubject"/>
    <w:qFormat/>
    <w:rPr>
      <w:b/>
      <w:bCs/>
    </w:rPr>
  </w:style>
  <w:style w:type="character" w:customStyle="1" w:styleId="bodytextindent-h">
    <w:name w:val="bodytextindent-h"/>
    <w:basedOn w:val="DefaultParagraphFont"/>
    <w:qFormat/>
  </w:style>
  <w:style w:type="paragraph" w:customStyle="1" w:styleId="phan">
    <w:name w:val="phan"/>
    <w:basedOn w:val="BodyText3"/>
    <w:qFormat/>
    <w:pPr>
      <w:suppressAutoHyphens/>
      <w:spacing w:before="144" w:after="0"/>
      <w:ind w:firstLine="720"/>
      <w:jc w:val="both"/>
    </w:pPr>
    <w:rPr>
      <w:rFonts w:ascii="Times New Roman" w:hAnsi="Times New Roman" w:cs="Calibri"/>
      <w:spacing w:val="-4"/>
      <w:sz w:val="28"/>
      <w:szCs w:val="28"/>
      <w:lang w:val="vi-VN" w:eastAsia="ar-SA"/>
    </w:rPr>
  </w:style>
  <w:style w:type="character" w:customStyle="1" w:styleId="BodyText3Char">
    <w:name w:val="Body Text 3 Char"/>
    <w:link w:val="BodyText3"/>
    <w:qFormat/>
    <w:rPr>
      <w:rFonts w:ascii=".VnTime" w:hAnsi=".VnTime"/>
      <w:sz w:val="16"/>
      <w:szCs w:val="16"/>
    </w:rPr>
  </w:style>
  <w:style w:type="character" w:customStyle="1" w:styleId="Heading5Char">
    <w:name w:val="Heading 5 Char"/>
    <w:link w:val="Heading5"/>
    <w:semiHidden/>
    <w:qFormat/>
    <w:rPr>
      <w:rFonts w:ascii="Calibri" w:eastAsia="Times New Roman" w:hAnsi="Calibri" w:cs="Times New Roman"/>
      <w:b/>
      <w:bCs/>
      <w:i/>
      <w:iCs/>
      <w:sz w:val="26"/>
      <w:szCs w:val="26"/>
    </w:rPr>
  </w:style>
  <w:style w:type="paragraph" w:customStyle="1" w:styleId="Vanban">
    <w:name w:val="Van ban"/>
    <w:basedOn w:val="Normal"/>
    <w:qFormat/>
    <w:pPr>
      <w:spacing w:before="120" w:line="420" w:lineRule="exact"/>
      <w:ind w:firstLine="851"/>
      <w:jc w:val="both"/>
    </w:pPr>
    <w:rPr>
      <w:szCs w:val="24"/>
    </w:rPr>
  </w:style>
  <w:style w:type="character" w:customStyle="1" w:styleId="Heading2Char">
    <w:name w:val="Heading 2 Char"/>
    <w:link w:val="Heading2"/>
    <w:qFormat/>
    <w:rPr>
      <w:rFonts w:ascii=".VnTimeH" w:hAnsi=".VnTimeH"/>
      <w:b/>
      <w:sz w:val="26"/>
    </w:rPr>
  </w:style>
  <w:style w:type="character" w:customStyle="1" w:styleId="Heading3Char">
    <w:name w:val="Heading 3 Char"/>
    <w:link w:val="Heading3"/>
    <w:qFormat/>
    <w:rPr>
      <w:rFonts w:ascii=".VnTimeH" w:hAnsi=".VnTimeH"/>
      <w:b/>
      <w:snapToGrid/>
      <w:sz w:val="24"/>
    </w:rPr>
  </w:style>
  <w:style w:type="character" w:customStyle="1" w:styleId="TitleChar">
    <w:name w:val="Title Char"/>
    <w:link w:val="Title"/>
    <w:qFormat/>
    <w:rPr>
      <w:rFonts w:ascii=".VnTimeH" w:hAnsi=".VnTimeH"/>
      <w:b/>
      <w:bCs/>
      <w:sz w:val="28"/>
      <w:szCs w:val="24"/>
    </w:rPr>
  </w:style>
  <w:style w:type="character" w:customStyle="1" w:styleId="SubtitleChar">
    <w:name w:val="Subtitle Char"/>
    <w:link w:val="Subtitle"/>
    <w:qFormat/>
    <w:rPr>
      <w:rFonts w:ascii=".VnTimeH" w:hAnsi=".VnTimeH"/>
      <w:b/>
      <w:bCs/>
      <w:sz w:val="24"/>
      <w:szCs w:val="24"/>
    </w:rPr>
  </w:style>
  <w:style w:type="paragraph" w:customStyle="1" w:styleId="CharCharCharCharCharCharChar">
    <w:name w:val="Char Char Char Char Char Char Char"/>
    <w:basedOn w:val="Normal"/>
    <w:next w:val="Normal"/>
    <w:autoRedefine/>
    <w:semiHidden/>
    <w:qFormat/>
    <w:pPr>
      <w:spacing w:before="120" w:after="120" w:line="312" w:lineRule="auto"/>
    </w:pPr>
    <w:rPr>
      <w:rFonts w:ascii="Times New Roman" w:hAnsi="Times New Roman"/>
    </w:rPr>
  </w:style>
  <w:style w:type="paragraph" w:customStyle="1" w:styleId="TableParagraph">
    <w:name w:val="Table Paragraph"/>
    <w:basedOn w:val="Normal"/>
    <w:uiPriority w:val="1"/>
    <w:qFormat/>
    <w:pPr>
      <w:widowControl w:val="0"/>
      <w:autoSpaceDE w:val="0"/>
      <w:autoSpaceDN w:val="0"/>
    </w:pPr>
    <w:rPr>
      <w:rFonts w:ascii="Times New Roman" w:hAnsi="Times New Roman"/>
      <w:sz w:val="22"/>
      <w:szCs w:val="22"/>
      <w:lang w:val="vi"/>
    </w:rPr>
  </w:style>
  <w:style w:type="character" w:customStyle="1" w:styleId="fontstyle01">
    <w:name w:val="fontstyle01"/>
    <w:basedOn w:val="DefaultParagraphFont"/>
    <w:qFormat/>
    <w:rPr>
      <w:rFonts w:ascii="TimesNewRomanPSMT" w:hAnsi="TimesNewRomanPSMT"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415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20Xuan\Downloads\W2003QD%20quy%20che%20QL%20hoat%20dong%20ban%20hang%20da%20cap%20s&#7917;a%20l&#7841;i%2019.6.2016%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20072B-B67A-4D95-A5B9-4BFA65621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W2003QD quy che QL hoat dong ban hang da cap sửa lại 19.6.2016 (1)</Template>
  <TotalTime>51</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UBND phường Nam Hồng Lĩnh</vt:lpstr>
    </vt:vector>
  </TitlesOfParts>
  <Company>&lt;egyptian hak&gt;</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phường Nam Hồng Lĩnh</dc:title>
  <dc:creator>Nguyễn Thu Thủy</dc:creator>
  <cp:keywords>Phòng Văn hóa-Xã hội</cp:keywords>
  <cp:lastModifiedBy>DANH</cp:lastModifiedBy>
  <cp:revision>68</cp:revision>
  <cp:lastPrinted>2020-03-03T01:46:00Z</cp:lastPrinted>
  <dcterms:created xsi:type="dcterms:W3CDTF">2026-09-20T05:28:00Z</dcterms:created>
  <dcterms:modified xsi:type="dcterms:W3CDTF">2026-10-04T13:05:00Z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eyJoZGlkIjoiNTdhMTY0YWQwMjA4NDg2ZmJhMTBhN2MxMTViOWI2OTEifQ==</vt:lpwstr>
  </property>
  <property fmtid="{D5CDD505-2E9C-101B-9397-08002B2CF9AE}" pid="3" name="KSOProductBuildVer">
    <vt:lpwstr>1033-12.1.0.28485</vt:lpwstr>
  </property>
  <property fmtid="{D5CDD505-2E9C-101B-9397-08002B2CF9AE}" pid="4" name="ICV">
    <vt:lpwstr>CAC9E134015C45929186DD80A6E017EF_12</vt:lpwstr>
  </property>
</Properties>
</file>